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5BC242" w14:textId="577119DB" w:rsidR="00451BFD" w:rsidRPr="0024516D" w:rsidRDefault="00451BFD" w:rsidP="00451BFD">
      <w:pPr>
        <w:jc w:val="center"/>
        <w:outlineLvl w:val="0"/>
        <w:rPr>
          <w:rFonts w:asciiTheme="minorHAnsi" w:hAnsiTheme="minorHAnsi" w:cstheme="minorHAnsi"/>
          <w:b/>
          <w:bCs/>
        </w:rPr>
      </w:pPr>
      <w:r w:rsidRPr="00057B41">
        <w:rPr>
          <w:rFonts w:asciiTheme="minorHAnsi" w:hAnsiTheme="minorHAnsi" w:cstheme="minorHAnsi"/>
          <w:b/>
          <w:bCs/>
        </w:rPr>
        <w:t>PŘEHLED POČTU SPLNĚNÝCH HODIN PRAKTICKÉ VÝUKY</w:t>
      </w:r>
      <w:r w:rsidR="00D84B0B" w:rsidRPr="00D84B0B">
        <w:rPr>
          <w:rFonts w:asciiTheme="minorHAnsi" w:hAnsiTheme="minorHAnsi" w:cstheme="minorHAnsi"/>
          <w:b/>
          <w:bCs/>
          <w:vertAlign w:val="superscript"/>
        </w:rPr>
        <w:t>1</w:t>
      </w:r>
    </w:p>
    <w:p w14:paraId="0F38345F" w14:textId="77777777" w:rsidR="00451BFD" w:rsidRPr="00446723" w:rsidRDefault="00451BFD" w:rsidP="00451BFD">
      <w:pPr>
        <w:jc w:val="center"/>
        <w:outlineLvl w:val="0"/>
        <w:rPr>
          <w:rFonts w:asciiTheme="minorHAnsi" w:hAnsiTheme="minorHAnsi" w:cstheme="minorHAnsi"/>
          <w:bCs/>
        </w:rPr>
      </w:pPr>
      <w:r w:rsidRPr="00446723">
        <w:rPr>
          <w:rFonts w:asciiTheme="minorHAnsi" w:hAnsiTheme="minorHAnsi" w:cstheme="minorHAnsi"/>
          <w:bCs/>
        </w:rPr>
        <w:t xml:space="preserve">(potvrdí škola, na které uchazeč absolvoval studium) </w:t>
      </w:r>
    </w:p>
    <w:p w14:paraId="7A3DE48B" w14:textId="77777777" w:rsidR="00451BFD" w:rsidRDefault="00451BFD" w:rsidP="00451BFD">
      <w:pPr>
        <w:jc w:val="center"/>
        <w:outlineLvl w:val="0"/>
        <w:rPr>
          <w:rFonts w:asciiTheme="minorHAnsi" w:hAnsiTheme="minorHAnsi" w:cs="Arial"/>
          <w:b/>
          <w:color w:val="000000" w:themeColor="text1"/>
        </w:rPr>
      </w:pPr>
      <w:r w:rsidRPr="00057B41">
        <w:rPr>
          <w:rFonts w:asciiTheme="minorHAnsi" w:hAnsiTheme="minorHAnsi" w:cstheme="minorHAnsi"/>
          <w:b/>
          <w:bCs/>
        </w:rPr>
        <w:t xml:space="preserve"> </w:t>
      </w:r>
    </w:p>
    <w:p w14:paraId="3375A601" w14:textId="77777777" w:rsidR="00451BFD" w:rsidRDefault="00451BFD" w:rsidP="00451BFD">
      <w:pPr>
        <w:jc w:val="center"/>
        <w:outlineLvl w:val="0"/>
        <w:rPr>
          <w:rFonts w:asciiTheme="minorHAnsi" w:hAnsiTheme="minorHAnsi" w:cs="Arial"/>
          <w:b/>
          <w:color w:val="000000" w:themeColor="text1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24"/>
        <w:gridCol w:w="5872"/>
      </w:tblGrid>
      <w:tr w:rsidR="00451BFD" w14:paraId="2A5981B0" w14:textId="77777777" w:rsidTr="00446723">
        <w:trPr>
          <w:trHeight w:hRule="exact" w:val="567"/>
        </w:trPr>
        <w:tc>
          <w:tcPr>
            <w:tcW w:w="3386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436E316E" w14:textId="06048E03" w:rsidR="00451BFD" w:rsidRDefault="00347487" w:rsidP="00446723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Jméno a příjmení uchazeče</w:t>
            </w:r>
          </w:p>
        </w:tc>
        <w:tc>
          <w:tcPr>
            <w:tcW w:w="6514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56B2438" w14:textId="77777777" w:rsidR="00451BFD" w:rsidRDefault="00451BFD" w:rsidP="00C42D14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</w:tr>
      <w:tr w:rsidR="00451BFD" w14:paraId="7C2298F6" w14:textId="77777777" w:rsidTr="00446723">
        <w:trPr>
          <w:trHeight w:hRule="exact" w:val="567"/>
        </w:trPr>
        <w:tc>
          <w:tcPr>
            <w:tcW w:w="3386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46D114D4" w14:textId="69DA4526" w:rsidR="00451BFD" w:rsidRDefault="00347487" w:rsidP="00446723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 xml:space="preserve">Datum narození </w:t>
            </w:r>
          </w:p>
        </w:tc>
        <w:tc>
          <w:tcPr>
            <w:tcW w:w="6514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5E18E553" w14:textId="77777777" w:rsidR="00451BFD" w:rsidRDefault="00451BFD" w:rsidP="00C42D14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</w:tr>
      <w:tr w:rsidR="00451BFD" w14:paraId="218D2369" w14:textId="77777777" w:rsidTr="00446723">
        <w:trPr>
          <w:trHeight w:hRule="exact" w:val="567"/>
        </w:trPr>
        <w:tc>
          <w:tcPr>
            <w:tcW w:w="338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56530037" w14:textId="204CBE48" w:rsidR="00451BFD" w:rsidRDefault="00347487" w:rsidP="00446723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Obor vzdělání</w:t>
            </w:r>
          </w:p>
        </w:tc>
        <w:tc>
          <w:tcPr>
            <w:tcW w:w="65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93C18B8" w14:textId="77777777" w:rsidR="00451BFD" w:rsidRDefault="00451BFD" w:rsidP="00C42D14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</w:tr>
    </w:tbl>
    <w:p w14:paraId="3E944172" w14:textId="77777777" w:rsidR="00451BFD" w:rsidRDefault="00451BFD" w:rsidP="00451BFD">
      <w:pPr>
        <w:outlineLvl w:val="0"/>
        <w:rPr>
          <w:rFonts w:asciiTheme="minorHAnsi" w:hAnsiTheme="minorHAnsi" w:cs="Arial"/>
          <w:b/>
          <w:color w:val="000000" w:themeColor="text1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230"/>
        <w:gridCol w:w="1418"/>
        <w:gridCol w:w="2332"/>
      </w:tblGrid>
      <w:tr w:rsidR="00451BFD" w14:paraId="231EFDC2" w14:textId="77777777" w:rsidTr="00347487">
        <w:trPr>
          <w:trHeight w:val="510"/>
        </w:trPr>
        <w:tc>
          <w:tcPr>
            <w:tcW w:w="898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035D4C" w14:textId="77777777" w:rsidR="00451BFD" w:rsidRPr="00E01506" w:rsidRDefault="00451BFD" w:rsidP="00C42D14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E01506">
              <w:rPr>
                <w:rFonts w:asciiTheme="minorHAnsi" w:hAnsiTheme="minorHAnsi" w:cs="Arial"/>
                <w:b/>
                <w:bCs/>
              </w:rPr>
              <w:t>Přehled prac</w:t>
            </w:r>
            <w:r>
              <w:rPr>
                <w:rFonts w:asciiTheme="minorHAnsi" w:hAnsiTheme="minorHAnsi" w:cs="Arial"/>
                <w:b/>
                <w:bCs/>
              </w:rPr>
              <w:t xml:space="preserve">ovišť/oddělení praktické výuky </w:t>
            </w:r>
          </w:p>
        </w:tc>
      </w:tr>
      <w:tr w:rsidR="00451BFD" w14:paraId="174220A8" w14:textId="77777777" w:rsidTr="00347487">
        <w:tc>
          <w:tcPr>
            <w:tcW w:w="5230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76F9CA73" w14:textId="77777777" w:rsidR="00451BFD" w:rsidRPr="003F7640" w:rsidRDefault="00451BFD" w:rsidP="00C42D14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F7640">
              <w:rPr>
                <w:rFonts w:asciiTheme="minorHAnsi" w:hAnsiTheme="minorHAnsi" w:cs="Arial"/>
                <w:b/>
                <w:bCs/>
              </w:rPr>
              <w:t>Pracoviště</w:t>
            </w:r>
            <w:r>
              <w:rPr>
                <w:rFonts w:asciiTheme="minorHAnsi" w:hAnsiTheme="minorHAnsi" w:cs="Arial"/>
                <w:b/>
                <w:bCs/>
              </w:rPr>
              <w:t>/oddělení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67D888D9" w14:textId="77777777" w:rsidR="00451BFD" w:rsidRPr="003F7640" w:rsidRDefault="00451BFD" w:rsidP="00C42D14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F7640">
              <w:rPr>
                <w:rFonts w:asciiTheme="minorHAnsi" w:hAnsiTheme="minorHAnsi" w:cs="Arial"/>
                <w:b/>
                <w:bCs/>
              </w:rPr>
              <w:t>Počet týdnů</w:t>
            </w:r>
          </w:p>
        </w:tc>
        <w:tc>
          <w:tcPr>
            <w:tcW w:w="2332" w:type="dxa"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7906DC66" w14:textId="77777777" w:rsidR="00451BFD" w:rsidRPr="003F7640" w:rsidRDefault="00451BFD" w:rsidP="00C42D14">
            <w:pPr>
              <w:jc w:val="center"/>
              <w:rPr>
                <w:rFonts w:asciiTheme="minorHAnsi" w:hAnsiTheme="minorHAnsi" w:cs="Arial"/>
                <w:b/>
                <w:bCs/>
              </w:rPr>
            </w:pPr>
            <w:r w:rsidRPr="003F7640">
              <w:rPr>
                <w:rFonts w:asciiTheme="minorHAnsi" w:hAnsiTheme="minorHAnsi" w:cs="Arial"/>
                <w:b/>
                <w:bCs/>
              </w:rPr>
              <w:t>Počet výukových hodin</w:t>
            </w:r>
          </w:p>
        </w:tc>
      </w:tr>
      <w:tr w:rsidR="00451BFD" w14:paraId="1B47FD1C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</w:tcBorders>
          </w:tcPr>
          <w:p w14:paraId="5EEB7A36" w14:textId="77777777" w:rsidR="00451BFD" w:rsidRPr="00E01506" w:rsidRDefault="00451BFD" w:rsidP="00C42D14">
            <w:pPr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418" w:type="dxa"/>
          </w:tcPr>
          <w:p w14:paraId="0ABC57C4" w14:textId="77777777" w:rsidR="00451BFD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</w:tcPr>
          <w:p w14:paraId="767FAE20" w14:textId="77777777" w:rsidR="00451BFD" w:rsidRPr="007C7841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451BFD" w14:paraId="41C51888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</w:tcBorders>
          </w:tcPr>
          <w:p w14:paraId="33C5DBD6" w14:textId="77777777" w:rsidR="00451BFD" w:rsidRPr="00E01506" w:rsidRDefault="00451BFD" w:rsidP="00C42D14">
            <w:pPr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418" w:type="dxa"/>
          </w:tcPr>
          <w:p w14:paraId="488F7137" w14:textId="77777777" w:rsidR="00451BFD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</w:tcPr>
          <w:p w14:paraId="41F727F7" w14:textId="77777777" w:rsidR="00451BFD" w:rsidRPr="007C7841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451BFD" w14:paraId="27B63D91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</w:tcBorders>
          </w:tcPr>
          <w:p w14:paraId="414ADF2A" w14:textId="77777777" w:rsidR="00451BFD" w:rsidRPr="00E01506" w:rsidRDefault="00451BFD" w:rsidP="00C42D14">
            <w:pPr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418" w:type="dxa"/>
          </w:tcPr>
          <w:p w14:paraId="70602C37" w14:textId="77777777" w:rsidR="00451BFD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</w:tcPr>
          <w:p w14:paraId="348D31A4" w14:textId="77777777" w:rsidR="00451BFD" w:rsidRPr="007C7841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451BFD" w14:paraId="7EDE628C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</w:tcBorders>
          </w:tcPr>
          <w:p w14:paraId="1564A71D" w14:textId="77777777" w:rsidR="00451BFD" w:rsidRPr="00E01506" w:rsidRDefault="00451BFD" w:rsidP="00C42D14">
            <w:pPr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418" w:type="dxa"/>
          </w:tcPr>
          <w:p w14:paraId="516BC94B" w14:textId="77777777" w:rsidR="00451BFD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</w:tcPr>
          <w:p w14:paraId="2F162035" w14:textId="77777777" w:rsidR="00451BFD" w:rsidRPr="007C7841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451BFD" w14:paraId="6C607D60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</w:tcBorders>
          </w:tcPr>
          <w:p w14:paraId="34779823" w14:textId="77777777" w:rsidR="00451BFD" w:rsidRPr="00E01506" w:rsidRDefault="00451BFD" w:rsidP="00C42D14">
            <w:pPr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418" w:type="dxa"/>
          </w:tcPr>
          <w:p w14:paraId="6B14332E" w14:textId="77777777" w:rsidR="00451BFD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</w:tcPr>
          <w:p w14:paraId="00FC5BF5" w14:textId="77777777" w:rsidR="00451BFD" w:rsidRPr="007C7841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451BFD" w14:paraId="0FDF6B78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</w:tcBorders>
          </w:tcPr>
          <w:p w14:paraId="4CB6AEA2" w14:textId="77777777" w:rsidR="00451BFD" w:rsidRPr="00E01506" w:rsidRDefault="00451BFD" w:rsidP="00C42D14">
            <w:pPr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418" w:type="dxa"/>
          </w:tcPr>
          <w:p w14:paraId="17564B4E" w14:textId="77777777" w:rsidR="00451BFD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</w:tcPr>
          <w:p w14:paraId="6493A9A1" w14:textId="77777777" w:rsidR="00451BFD" w:rsidRPr="007C7841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451BFD" w14:paraId="1B54380E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</w:tcBorders>
          </w:tcPr>
          <w:p w14:paraId="092A963E" w14:textId="77777777" w:rsidR="00451BFD" w:rsidRPr="00E01506" w:rsidRDefault="00451BFD" w:rsidP="00C42D14">
            <w:pPr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418" w:type="dxa"/>
          </w:tcPr>
          <w:p w14:paraId="41D26C1D" w14:textId="77777777" w:rsidR="00451BFD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</w:tcPr>
          <w:p w14:paraId="408A7917" w14:textId="77777777" w:rsidR="00451BFD" w:rsidRPr="007C7841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451BFD" w14:paraId="1CF20381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</w:tcBorders>
          </w:tcPr>
          <w:p w14:paraId="08F73C9E" w14:textId="77777777" w:rsidR="00451BFD" w:rsidRPr="00E01506" w:rsidRDefault="00451BFD" w:rsidP="00C42D14">
            <w:pPr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418" w:type="dxa"/>
          </w:tcPr>
          <w:p w14:paraId="0FDD3079" w14:textId="77777777" w:rsidR="00451BFD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</w:tcPr>
          <w:p w14:paraId="339958D7" w14:textId="77777777" w:rsidR="00451BFD" w:rsidRPr="007C7841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BC7484" w14:paraId="6BA86A36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</w:tcBorders>
          </w:tcPr>
          <w:p w14:paraId="6EEAFF33" w14:textId="77777777" w:rsidR="00BC7484" w:rsidRPr="00E01506" w:rsidRDefault="00BC7484" w:rsidP="00C42D14">
            <w:pPr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418" w:type="dxa"/>
          </w:tcPr>
          <w:p w14:paraId="484D4602" w14:textId="77777777" w:rsidR="00BC7484" w:rsidRDefault="00BC7484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right w:val="single" w:sz="12" w:space="0" w:color="auto"/>
            </w:tcBorders>
          </w:tcPr>
          <w:p w14:paraId="57838594" w14:textId="77777777" w:rsidR="00BC7484" w:rsidRPr="007C7841" w:rsidRDefault="00BC7484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451BFD" w14:paraId="71E05335" w14:textId="77777777" w:rsidTr="00347487">
        <w:trPr>
          <w:trHeight w:hRule="exact" w:val="510"/>
        </w:trPr>
        <w:tc>
          <w:tcPr>
            <w:tcW w:w="5230" w:type="dxa"/>
            <w:tcBorders>
              <w:left w:val="single" w:sz="12" w:space="0" w:color="auto"/>
              <w:bottom w:val="single" w:sz="12" w:space="0" w:color="auto"/>
            </w:tcBorders>
          </w:tcPr>
          <w:p w14:paraId="4ADE682A" w14:textId="77777777" w:rsidR="00451BFD" w:rsidRPr="00E01506" w:rsidRDefault="00451BFD" w:rsidP="00C42D14">
            <w:pPr>
              <w:rPr>
                <w:rFonts w:asciiTheme="minorHAnsi" w:hAnsiTheme="minorHAnsi" w:cs="Arial"/>
                <w:b/>
                <w:bCs/>
              </w:rPr>
            </w:pPr>
            <w:r w:rsidRPr="00E01506">
              <w:rPr>
                <w:rFonts w:ascii="Calibri" w:hAnsi="Calibri" w:cs="Calibri"/>
                <w:b/>
                <w:bCs/>
                <w:color w:val="000000" w:themeColor="text1"/>
              </w:rPr>
              <w:t>∑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514EF377" w14:textId="77777777" w:rsidR="00451BFD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332" w:type="dxa"/>
            <w:tcBorders>
              <w:bottom w:val="single" w:sz="12" w:space="0" w:color="auto"/>
              <w:right w:val="single" w:sz="12" w:space="0" w:color="auto"/>
            </w:tcBorders>
          </w:tcPr>
          <w:p w14:paraId="5CDEFEC2" w14:textId="77777777" w:rsidR="00451BFD" w:rsidRPr="007C7841" w:rsidRDefault="00451BFD" w:rsidP="00C42D14">
            <w:pPr>
              <w:jc w:val="center"/>
              <w:rPr>
                <w:rFonts w:asciiTheme="minorHAnsi" w:hAnsiTheme="minorHAnsi" w:cs="Arial"/>
              </w:rPr>
            </w:pPr>
          </w:p>
        </w:tc>
      </w:tr>
    </w:tbl>
    <w:p w14:paraId="45E50653" w14:textId="77777777" w:rsidR="00451BFD" w:rsidRDefault="00451BFD" w:rsidP="00451BFD">
      <w:pPr>
        <w:rPr>
          <w:rFonts w:asciiTheme="minorHAnsi" w:hAnsiTheme="minorHAnsi" w:cs="Arial"/>
        </w:rPr>
      </w:pPr>
    </w:p>
    <w:tbl>
      <w:tblPr>
        <w:tblStyle w:val="Mkatabulky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671"/>
        <w:gridCol w:w="5309"/>
      </w:tblGrid>
      <w:tr w:rsidR="00451BFD" w14:paraId="5D95121F" w14:textId="77777777" w:rsidTr="002C3A3D">
        <w:trPr>
          <w:trHeight w:hRule="exact" w:val="624"/>
        </w:trPr>
        <w:tc>
          <w:tcPr>
            <w:tcW w:w="3671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</w:tcPr>
          <w:p w14:paraId="2380E812" w14:textId="7A1FAB73" w:rsidR="00451BFD" w:rsidRDefault="00451BFD" w:rsidP="00347487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Potvrzení vyd</w:t>
            </w:r>
            <w:r w:rsidR="00347487">
              <w:rPr>
                <w:rFonts w:asciiTheme="minorHAnsi" w:hAnsiTheme="minorHAnsi" w:cs="Arial"/>
                <w:b/>
                <w:color w:val="000000" w:themeColor="text1"/>
              </w:rPr>
              <w:t>áno dn</w:t>
            </w:r>
            <w:r>
              <w:rPr>
                <w:rFonts w:asciiTheme="minorHAnsi" w:hAnsiTheme="minorHAnsi" w:cs="Arial"/>
                <w:b/>
                <w:color w:val="000000" w:themeColor="text1"/>
              </w:rPr>
              <w:t xml:space="preserve">e </w:t>
            </w:r>
          </w:p>
        </w:tc>
        <w:tc>
          <w:tcPr>
            <w:tcW w:w="530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2353B6B5" w14:textId="77777777" w:rsidR="00451BFD" w:rsidRDefault="00451BFD" w:rsidP="00C42D14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</w:tr>
      <w:tr w:rsidR="00451BFD" w14:paraId="1EAD4FDC" w14:textId="77777777" w:rsidTr="002C3A3D">
        <w:trPr>
          <w:trHeight w:val="988"/>
        </w:trPr>
        <w:tc>
          <w:tcPr>
            <w:tcW w:w="3671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02A31934" w14:textId="4D868A32" w:rsidR="00451BFD" w:rsidRDefault="00451BFD" w:rsidP="00451BFD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Název absolvované školy, razítko</w:t>
            </w:r>
          </w:p>
        </w:tc>
        <w:tc>
          <w:tcPr>
            <w:tcW w:w="5309" w:type="dxa"/>
            <w:tcBorders>
              <w:right w:val="single" w:sz="12" w:space="0" w:color="auto"/>
            </w:tcBorders>
            <w:shd w:val="clear" w:color="auto" w:fill="auto"/>
          </w:tcPr>
          <w:p w14:paraId="460A92C4" w14:textId="77777777" w:rsidR="00451BFD" w:rsidRDefault="00451BFD" w:rsidP="00C42D14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</w:tr>
      <w:tr w:rsidR="002C3A3D" w14:paraId="046BB200" w14:textId="77777777" w:rsidTr="002C3A3D">
        <w:trPr>
          <w:trHeight w:hRule="exact" w:val="626"/>
        </w:trPr>
        <w:tc>
          <w:tcPr>
            <w:tcW w:w="3671" w:type="dxa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79DD6F8E" w14:textId="0D8A66E5" w:rsidR="002C3A3D" w:rsidRDefault="002C3A3D" w:rsidP="002C3A3D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 xml:space="preserve">Jméno a příjmení zodpovědné osoby </w:t>
            </w:r>
          </w:p>
        </w:tc>
        <w:tc>
          <w:tcPr>
            <w:tcW w:w="5309" w:type="dxa"/>
            <w:tcBorders>
              <w:right w:val="single" w:sz="12" w:space="0" w:color="auto"/>
            </w:tcBorders>
            <w:shd w:val="clear" w:color="auto" w:fill="auto"/>
          </w:tcPr>
          <w:p w14:paraId="69098551" w14:textId="31A791BF" w:rsidR="002C3A3D" w:rsidRDefault="002C3A3D" w:rsidP="00C42D14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</w:p>
          <w:p w14:paraId="3F0D831C" w14:textId="218E3EBC" w:rsidR="002C3A3D" w:rsidRDefault="002C3A3D" w:rsidP="00C42D14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bookmarkStart w:id="0" w:name="_GoBack"/>
        <w:bookmarkEnd w:id="0"/>
      </w:tr>
      <w:tr w:rsidR="002C3A3D" w14:paraId="21AD94AD" w14:textId="77777777" w:rsidTr="002C3A3D">
        <w:trPr>
          <w:trHeight w:hRule="exact" w:val="656"/>
        </w:trPr>
        <w:tc>
          <w:tcPr>
            <w:tcW w:w="367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DA3CF93" w14:textId="4E0B1DDA" w:rsidR="002C3A3D" w:rsidRDefault="002C3A3D" w:rsidP="00347487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2C3A3D">
              <w:rPr>
                <w:rFonts w:asciiTheme="minorHAnsi" w:hAnsiTheme="minorHAnsi" w:cs="Arial"/>
                <w:b/>
                <w:color w:val="000000" w:themeColor="text1"/>
              </w:rPr>
              <w:t>Podpis zodpovědné osoby</w:t>
            </w:r>
          </w:p>
        </w:tc>
        <w:tc>
          <w:tcPr>
            <w:tcW w:w="5309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3F6FB7" w14:textId="77777777" w:rsidR="002C3A3D" w:rsidRPr="00347487" w:rsidRDefault="002C3A3D" w:rsidP="00C42D14">
            <w:pPr>
              <w:outlineLvl w:val="0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</w:tr>
    </w:tbl>
    <w:p w14:paraId="70A747CE" w14:textId="77777777" w:rsidR="006655E8" w:rsidRPr="00374890" w:rsidRDefault="006655E8" w:rsidP="00374890"/>
    <w:sectPr w:rsidR="006655E8" w:rsidRPr="00374890" w:rsidSect="00C85077">
      <w:footerReference w:type="default" r:id="rId8"/>
      <w:headerReference w:type="first" r:id="rId9"/>
      <w:footerReference w:type="first" r:id="rId10"/>
      <w:pgSz w:w="11906" w:h="16838" w:code="9"/>
      <w:pgMar w:top="1276" w:right="1440" w:bottom="1276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2EE62" w14:textId="77777777" w:rsidR="00D94B5B" w:rsidRDefault="00D94B5B" w:rsidP="00F6401C">
      <w:r>
        <w:separator/>
      </w:r>
    </w:p>
  </w:endnote>
  <w:endnote w:type="continuationSeparator" w:id="0">
    <w:p w14:paraId="02238506" w14:textId="77777777" w:rsidR="00D94B5B" w:rsidRDefault="00D94B5B" w:rsidP="00F6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819D80-05FF-4E4B-A95B-D6BD830AF9E8}"/>
    <w:embedBold r:id="rId2" w:fontKey="{A960812B-309E-4BAC-841B-9C0A03E72387}"/>
    <w:embedItalic r:id="rId3" w:fontKey="{F07D3AD1-256F-4856-8954-9BD0177E7589}"/>
  </w:font>
  <w:font w:name="Montserrat">
    <w:altName w:val="Calibri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7495040"/>
      <w:docPartObj>
        <w:docPartGallery w:val="Page Numbers (Bottom of Page)"/>
        <w:docPartUnique/>
      </w:docPartObj>
    </w:sdtPr>
    <w:sdtEndPr/>
    <w:sdtContent>
      <w:p w14:paraId="220D469B" w14:textId="1AFD2729" w:rsidR="00171118" w:rsidRDefault="00171118" w:rsidP="00ED7D3F">
        <w:pPr>
          <w:pStyle w:val="Zpat"/>
          <w:tabs>
            <w:tab w:val="clear" w:pos="9026"/>
            <w:tab w:val="right" w:pos="8789"/>
          </w:tabs>
          <w:ind w:right="-89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3A3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EECC3B" w14:textId="67FCB062" w:rsidR="009F0403" w:rsidRPr="00D84B0B" w:rsidRDefault="00D84B0B">
    <w:pPr>
      <w:pStyle w:val="Zpat"/>
      <w:rPr>
        <w:bCs/>
        <w:iCs/>
      </w:rPr>
    </w:pPr>
    <w:r w:rsidRPr="00D84B0B">
      <w:rPr>
        <w:bCs/>
        <w:iCs/>
        <w:vertAlign w:val="superscript"/>
      </w:rPr>
      <w:t>1</w:t>
    </w:r>
    <w:r w:rsidR="009F0403" w:rsidRPr="00D84B0B">
      <w:rPr>
        <w:bCs/>
        <w:iCs/>
        <w:vertAlign w:val="superscript"/>
      </w:rPr>
      <w:t xml:space="preserve"> </w:t>
    </w:r>
    <w:r>
      <w:rPr>
        <w:bCs/>
        <w:iCs/>
        <w:u w:val="single"/>
      </w:rPr>
      <w:t>Doloží</w:t>
    </w:r>
    <w:r w:rsidR="009F0403" w:rsidRPr="00D84B0B">
      <w:rPr>
        <w:bCs/>
        <w:iCs/>
      </w:rPr>
      <w:t>:</w:t>
    </w:r>
  </w:p>
  <w:p w14:paraId="60B4409A" w14:textId="3B6CC980" w:rsidR="009F0403" w:rsidRDefault="00D84B0B" w:rsidP="00CD7781">
    <w:pPr>
      <w:pStyle w:val="Zpat"/>
      <w:numPr>
        <w:ilvl w:val="0"/>
        <w:numId w:val="38"/>
      </w:numPr>
      <w:ind w:left="142" w:hanging="142"/>
      <w:rPr>
        <w:bCs/>
        <w:iCs/>
      </w:rPr>
    </w:pPr>
    <w:r>
      <w:rPr>
        <w:bCs/>
        <w:iCs/>
      </w:rPr>
      <w:t xml:space="preserve">uchazeč </w:t>
    </w:r>
    <w:r w:rsidR="009F0403" w:rsidRPr="00D84B0B">
      <w:rPr>
        <w:bCs/>
        <w:iCs/>
      </w:rPr>
      <w:t xml:space="preserve">o denní </w:t>
    </w:r>
    <w:r w:rsidRPr="00D84B0B">
      <w:rPr>
        <w:bCs/>
        <w:iCs/>
      </w:rPr>
      <w:t xml:space="preserve">a kombinovanou </w:t>
    </w:r>
    <w:r w:rsidR="009F0403" w:rsidRPr="00D84B0B">
      <w:rPr>
        <w:bCs/>
        <w:iCs/>
      </w:rPr>
      <w:t xml:space="preserve">formu </w:t>
    </w:r>
    <w:r w:rsidRPr="00D84B0B">
      <w:rPr>
        <w:bCs/>
        <w:iCs/>
      </w:rPr>
      <w:t xml:space="preserve">vzdělávání, </w:t>
    </w:r>
    <w:r>
      <w:rPr>
        <w:bCs/>
        <w:iCs/>
      </w:rPr>
      <w:t>který je absolventem</w:t>
    </w:r>
    <w:r w:rsidR="009F0403" w:rsidRPr="00D84B0B">
      <w:rPr>
        <w:bCs/>
        <w:iCs/>
      </w:rPr>
      <w:t xml:space="preserve"> obor</w:t>
    </w:r>
    <w:r>
      <w:rPr>
        <w:bCs/>
        <w:iCs/>
      </w:rPr>
      <w:t>u</w:t>
    </w:r>
    <w:r w:rsidR="009F0403" w:rsidRPr="00D84B0B">
      <w:rPr>
        <w:bCs/>
        <w:iCs/>
      </w:rPr>
      <w:t xml:space="preserve"> praktická sestra/zdravotnický asistent/porodní asistentka/zdravotnický záchranář/dětská sestra </w:t>
    </w:r>
    <w:r w:rsidR="009F0403" w:rsidRPr="001223AD">
      <w:rPr>
        <w:bCs/>
        <w:iCs/>
        <w:u w:val="single"/>
      </w:rPr>
      <w:t>v letošním školním roce</w:t>
    </w:r>
  </w:p>
  <w:p w14:paraId="29823845" w14:textId="4104E175" w:rsidR="009F0403" w:rsidRPr="00D84B0B" w:rsidRDefault="00D84B0B" w:rsidP="00BA2C02">
    <w:pPr>
      <w:pStyle w:val="Zpat"/>
      <w:numPr>
        <w:ilvl w:val="0"/>
        <w:numId w:val="38"/>
      </w:numPr>
      <w:ind w:left="142" w:hanging="142"/>
      <w:rPr>
        <w:bCs/>
        <w:iCs/>
      </w:rPr>
    </w:pPr>
    <w:r w:rsidRPr="00D84B0B">
      <w:rPr>
        <w:bCs/>
        <w:iCs/>
      </w:rPr>
      <w:t xml:space="preserve"> </w:t>
    </w:r>
    <w:r>
      <w:rPr>
        <w:bCs/>
        <w:iCs/>
      </w:rPr>
      <w:t xml:space="preserve">uchazeč </w:t>
    </w:r>
    <w:r w:rsidRPr="00D84B0B">
      <w:rPr>
        <w:bCs/>
        <w:iCs/>
      </w:rPr>
      <w:t xml:space="preserve">o denní </w:t>
    </w:r>
    <w:r>
      <w:rPr>
        <w:bCs/>
        <w:iCs/>
      </w:rPr>
      <w:t>a k</w:t>
    </w:r>
    <w:r w:rsidR="009F0403" w:rsidRPr="00D84B0B">
      <w:rPr>
        <w:bCs/>
        <w:iCs/>
      </w:rPr>
      <w:t xml:space="preserve">ombinovanou formu </w:t>
    </w:r>
    <w:r>
      <w:rPr>
        <w:bCs/>
        <w:iCs/>
      </w:rPr>
      <w:t>vzdělávání</w:t>
    </w:r>
    <w:r w:rsidR="009F0403" w:rsidRPr="00D84B0B">
      <w:rPr>
        <w:bCs/>
        <w:iCs/>
      </w:rPr>
      <w:t xml:space="preserve">, který </w:t>
    </w:r>
    <w:r w:rsidR="000E27EC">
      <w:rPr>
        <w:bCs/>
        <w:iCs/>
      </w:rPr>
      <w:t xml:space="preserve">je </w:t>
    </w:r>
    <w:r w:rsidR="009F0403" w:rsidRPr="00D84B0B">
      <w:rPr>
        <w:bCs/>
        <w:iCs/>
      </w:rPr>
      <w:t>absolvent</w:t>
    </w:r>
    <w:r w:rsidR="000E27EC">
      <w:rPr>
        <w:bCs/>
        <w:iCs/>
      </w:rPr>
      <w:t>em</w:t>
    </w:r>
    <w:r w:rsidR="009F0403" w:rsidRPr="00D84B0B">
      <w:rPr>
        <w:bCs/>
        <w:iCs/>
      </w:rPr>
      <w:t xml:space="preserve"> oboru praktická</w:t>
    </w:r>
    <w:r w:rsidR="000E27EC">
      <w:rPr>
        <w:bCs/>
        <w:iCs/>
      </w:rPr>
      <w:t xml:space="preserve"> </w:t>
    </w:r>
    <w:r w:rsidR="009F0403" w:rsidRPr="00D84B0B">
      <w:rPr>
        <w:bCs/>
        <w:iCs/>
      </w:rPr>
      <w:t>sestra/zdravotnický asistent/porodní asistentka/zdravotnický záchranář/dětská sestra)</w:t>
    </w:r>
    <w:r w:rsidR="001223AD">
      <w:rPr>
        <w:bCs/>
        <w:iCs/>
      </w:rPr>
      <w:t xml:space="preserve"> </w:t>
    </w:r>
    <w:r w:rsidR="001223AD" w:rsidRPr="001223AD">
      <w:rPr>
        <w:bCs/>
        <w:iCs/>
        <w:u w:val="single"/>
      </w:rPr>
      <w:t>a nepracuje v oboru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F29F9D" w14:textId="77777777" w:rsidR="00D94B5B" w:rsidRDefault="00D94B5B" w:rsidP="00F6401C">
      <w:r>
        <w:separator/>
      </w:r>
    </w:p>
  </w:footnote>
  <w:footnote w:type="continuationSeparator" w:id="0">
    <w:p w14:paraId="1ED818F5" w14:textId="77777777" w:rsidR="00D94B5B" w:rsidRDefault="00D94B5B" w:rsidP="00F6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82B40E" w14:textId="77777777" w:rsidR="00C341D9" w:rsidRDefault="00C341D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6132D401" wp14:editId="3E2D052A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069920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4FE1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26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9E06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0E12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8AC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74B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E8B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722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2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A85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D0507"/>
    <w:multiLevelType w:val="multilevel"/>
    <w:tmpl w:val="F564AE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7F152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3C58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8AE3E72"/>
    <w:multiLevelType w:val="hybridMultilevel"/>
    <w:tmpl w:val="B3404E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3943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5AA46E3"/>
    <w:multiLevelType w:val="hybridMultilevel"/>
    <w:tmpl w:val="61A6A7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234B61"/>
    <w:multiLevelType w:val="hybridMultilevel"/>
    <w:tmpl w:val="E202F1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0F6DEE"/>
    <w:multiLevelType w:val="hybridMultilevel"/>
    <w:tmpl w:val="EA5097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A2BF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C41B2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15F5157"/>
    <w:multiLevelType w:val="hybridMultilevel"/>
    <w:tmpl w:val="A09640A0"/>
    <w:lvl w:ilvl="0" w:tplc="0405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3A12002E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772C3"/>
    <w:multiLevelType w:val="hybridMultilevel"/>
    <w:tmpl w:val="38047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6666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54100AC"/>
    <w:multiLevelType w:val="hybridMultilevel"/>
    <w:tmpl w:val="E6EA43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A01228"/>
    <w:multiLevelType w:val="multilevel"/>
    <w:tmpl w:val="88AA698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CD604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1364537"/>
    <w:multiLevelType w:val="hybridMultilevel"/>
    <w:tmpl w:val="C01ED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614A74"/>
    <w:multiLevelType w:val="hybridMultilevel"/>
    <w:tmpl w:val="AFEEC5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0926C2"/>
    <w:multiLevelType w:val="hybridMultilevel"/>
    <w:tmpl w:val="24B6C8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810F62"/>
    <w:multiLevelType w:val="multilevel"/>
    <w:tmpl w:val="A404C050"/>
    <w:lvl w:ilvl="0">
      <w:start w:val="1"/>
      <w:numFmt w:val="bullet"/>
      <w:pStyle w:val="Buletky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8A6330"/>
    <w:multiLevelType w:val="hybridMultilevel"/>
    <w:tmpl w:val="D1229B88"/>
    <w:lvl w:ilvl="0" w:tplc="5BFC6326">
      <w:start w:val="1"/>
      <w:numFmt w:val="decimal"/>
      <w:pStyle w:val="Cislovani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6704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843F5F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3" w15:restartNumberingAfterBreak="0">
    <w:nsid w:val="67044BD5"/>
    <w:multiLevelType w:val="hybridMultilevel"/>
    <w:tmpl w:val="021070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777"/>
        </w:tabs>
        <w:ind w:left="1777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916F5B"/>
    <w:multiLevelType w:val="multilevel"/>
    <w:tmpl w:val="9DAC4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63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9E2188A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616A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1"/>
  </w:num>
  <w:num w:numId="2">
    <w:abstractNumId w:val="17"/>
  </w:num>
  <w:num w:numId="3">
    <w:abstractNumId w:val="32"/>
  </w:num>
  <w:num w:numId="4">
    <w:abstractNumId w:val="18"/>
  </w:num>
  <w:num w:numId="5">
    <w:abstractNumId w:val="23"/>
  </w:num>
  <w:num w:numId="6">
    <w:abstractNumId w:val="33"/>
  </w:num>
  <w:num w:numId="7">
    <w:abstractNumId w:val="31"/>
  </w:num>
  <w:num w:numId="8">
    <w:abstractNumId w:val="15"/>
  </w:num>
  <w:num w:numId="9">
    <w:abstractNumId w:val="28"/>
  </w:num>
  <w:num w:numId="10">
    <w:abstractNumId w:val="19"/>
  </w:num>
  <w:num w:numId="11">
    <w:abstractNumId w:val="11"/>
  </w:num>
  <w:num w:numId="12">
    <w:abstractNumId w:val="26"/>
  </w:num>
  <w:num w:numId="13">
    <w:abstractNumId w:val="20"/>
  </w:num>
  <w:num w:numId="14">
    <w:abstractNumId w:val="27"/>
  </w:num>
  <w:num w:numId="15">
    <w:abstractNumId w:val="16"/>
  </w:num>
  <w:num w:numId="16">
    <w:abstractNumId w:val="36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8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9"/>
  </w:num>
  <w:num w:numId="27">
    <w:abstractNumId w:val="30"/>
  </w:num>
  <w:num w:numId="28">
    <w:abstractNumId w:val="12"/>
  </w:num>
  <w:num w:numId="29">
    <w:abstractNumId w:val="25"/>
  </w:num>
  <w:num w:numId="30">
    <w:abstractNumId w:val="35"/>
  </w:num>
  <w:num w:numId="31">
    <w:abstractNumId w:val="37"/>
  </w:num>
  <w:num w:numId="32">
    <w:abstractNumId w:val="22"/>
  </w:num>
  <w:num w:numId="33">
    <w:abstractNumId w:val="10"/>
  </w:num>
  <w:num w:numId="34">
    <w:abstractNumId w:val="24"/>
  </w:num>
  <w:num w:numId="35">
    <w:abstractNumId w:val="29"/>
  </w:num>
  <w:num w:numId="36">
    <w:abstractNumId w:val="34"/>
  </w:num>
  <w:num w:numId="37">
    <w:abstractNumId w:val="14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425"/>
  <w:doNotHyphenateCaps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BFD"/>
    <w:rsid w:val="00024606"/>
    <w:rsid w:val="00033594"/>
    <w:rsid w:val="00060145"/>
    <w:rsid w:val="00060659"/>
    <w:rsid w:val="00066742"/>
    <w:rsid w:val="000749E6"/>
    <w:rsid w:val="00094179"/>
    <w:rsid w:val="000B0CAB"/>
    <w:rsid w:val="000E27EC"/>
    <w:rsid w:val="001223AD"/>
    <w:rsid w:val="00126E73"/>
    <w:rsid w:val="00171118"/>
    <w:rsid w:val="00175697"/>
    <w:rsid w:val="00195AE6"/>
    <w:rsid w:val="001A0040"/>
    <w:rsid w:val="001B46D3"/>
    <w:rsid w:val="001E6FD1"/>
    <w:rsid w:val="001F2D12"/>
    <w:rsid w:val="001F3B58"/>
    <w:rsid w:val="001F42EB"/>
    <w:rsid w:val="00235FC4"/>
    <w:rsid w:val="0024516D"/>
    <w:rsid w:val="0026743C"/>
    <w:rsid w:val="002A583C"/>
    <w:rsid w:val="002C3A3D"/>
    <w:rsid w:val="002C6C61"/>
    <w:rsid w:val="002E773F"/>
    <w:rsid w:val="00347487"/>
    <w:rsid w:val="00374890"/>
    <w:rsid w:val="0039274B"/>
    <w:rsid w:val="003C5DFF"/>
    <w:rsid w:val="003E42EB"/>
    <w:rsid w:val="0043556B"/>
    <w:rsid w:val="00446723"/>
    <w:rsid w:val="00451BFD"/>
    <w:rsid w:val="00461792"/>
    <w:rsid w:val="004A72C9"/>
    <w:rsid w:val="00507880"/>
    <w:rsid w:val="0055163B"/>
    <w:rsid w:val="00562759"/>
    <w:rsid w:val="00573766"/>
    <w:rsid w:val="0059723B"/>
    <w:rsid w:val="005A796C"/>
    <w:rsid w:val="005F28E7"/>
    <w:rsid w:val="005F73F7"/>
    <w:rsid w:val="00653B26"/>
    <w:rsid w:val="006655E8"/>
    <w:rsid w:val="006D2B8D"/>
    <w:rsid w:val="00727D3D"/>
    <w:rsid w:val="00736A86"/>
    <w:rsid w:val="007671BC"/>
    <w:rsid w:val="0076779D"/>
    <w:rsid w:val="00774437"/>
    <w:rsid w:val="00781022"/>
    <w:rsid w:val="007851DB"/>
    <w:rsid w:val="007B058A"/>
    <w:rsid w:val="007B0D60"/>
    <w:rsid w:val="007C2D1D"/>
    <w:rsid w:val="007C6EE0"/>
    <w:rsid w:val="007E061A"/>
    <w:rsid w:val="007E68CE"/>
    <w:rsid w:val="00816452"/>
    <w:rsid w:val="00825933"/>
    <w:rsid w:val="00891D8A"/>
    <w:rsid w:val="008A4C97"/>
    <w:rsid w:val="008C3F23"/>
    <w:rsid w:val="008F6352"/>
    <w:rsid w:val="00903341"/>
    <w:rsid w:val="00954781"/>
    <w:rsid w:val="00976526"/>
    <w:rsid w:val="0099237E"/>
    <w:rsid w:val="009A14E9"/>
    <w:rsid w:val="009D1A43"/>
    <w:rsid w:val="009F0403"/>
    <w:rsid w:val="00A44751"/>
    <w:rsid w:val="00A478B2"/>
    <w:rsid w:val="00A47DD1"/>
    <w:rsid w:val="00A60EC7"/>
    <w:rsid w:val="00A653A6"/>
    <w:rsid w:val="00A714CF"/>
    <w:rsid w:val="00A915FB"/>
    <w:rsid w:val="00A94E50"/>
    <w:rsid w:val="00AA6B4C"/>
    <w:rsid w:val="00AC0143"/>
    <w:rsid w:val="00AE6AE5"/>
    <w:rsid w:val="00AF1B2C"/>
    <w:rsid w:val="00AF471D"/>
    <w:rsid w:val="00B25DA3"/>
    <w:rsid w:val="00B515DA"/>
    <w:rsid w:val="00B56727"/>
    <w:rsid w:val="00B761C1"/>
    <w:rsid w:val="00BA1A48"/>
    <w:rsid w:val="00BA7A79"/>
    <w:rsid w:val="00BB39EE"/>
    <w:rsid w:val="00BB7B58"/>
    <w:rsid w:val="00BC7484"/>
    <w:rsid w:val="00C341D9"/>
    <w:rsid w:val="00C85077"/>
    <w:rsid w:val="00C90EFD"/>
    <w:rsid w:val="00CB2EC9"/>
    <w:rsid w:val="00CD0675"/>
    <w:rsid w:val="00CD4E28"/>
    <w:rsid w:val="00D262FD"/>
    <w:rsid w:val="00D71D2A"/>
    <w:rsid w:val="00D84B0B"/>
    <w:rsid w:val="00D8647C"/>
    <w:rsid w:val="00D94B5B"/>
    <w:rsid w:val="00DA63BD"/>
    <w:rsid w:val="00E17A9E"/>
    <w:rsid w:val="00E34FFC"/>
    <w:rsid w:val="00E45CCE"/>
    <w:rsid w:val="00E60481"/>
    <w:rsid w:val="00E674BC"/>
    <w:rsid w:val="00E7464E"/>
    <w:rsid w:val="00EB0D70"/>
    <w:rsid w:val="00EB69FC"/>
    <w:rsid w:val="00EB6AE6"/>
    <w:rsid w:val="00ED7D3F"/>
    <w:rsid w:val="00F57155"/>
    <w:rsid w:val="00F6401C"/>
    <w:rsid w:val="00FA06AB"/>
    <w:rsid w:val="00FA6868"/>
    <w:rsid w:val="00FB324E"/>
    <w:rsid w:val="00FF1EA5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C4D03E"/>
  <w15:chartTrackingRefBased/>
  <w15:docId w15:val="{D89BB342-A1EF-4F67-BBC4-4943E5D43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1BFD"/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F3B58"/>
    <w:pPr>
      <w:autoSpaceDE w:val="0"/>
      <w:autoSpaceDN w:val="0"/>
      <w:adjustRightInd w:val="0"/>
      <w:spacing w:line="276" w:lineRule="auto"/>
      <w:jc w:val="both"/>
      <w:outlineLvl w:val="0"/>
    </w:pPr>
    <w:rPr>
      <w:rFonts w:ascii="Montserrat" w:eastAsiaTheme="minorHAnsi" w:hAnsi="Montserrat" w:cs="Helvetica"/>
      <w:b/>
      <w:bCs/>
      <w:color w:val="000000"/>
      <w:sz w:val="72"/>
      <w:szCs w:val="72"/>
      <w:lang w:val="en-US"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3B58"/>
    <w:pPr>
      <w:autoSpaceDE w:val="0"/>
      <w:autoSpaceDN w:val="0"/>
      <w:adjustRightInd w:val="0"/>
      <w:spacing w:line="276" w:lineRule="auto"/>
      <w:jc w:val="both"/>
      <w:outlineLvl w:val="1"/>
    </w:pPr>
    <w:rPr>
      <w:rFonts w:ascii="Montserrat" w:eastAsiaTheme="minorHAnsi" w:hAnsi="Montserrat" w:cs="Helvetica"/>
      <w:b/>
      <w:bCs/>
      <w:color w:val="000000"/>
      <w:sz w:val="32"/>
      <w:szCs w:val="26"/>
      <w:lang w:val="en-US"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5933"/>
    <w:pPr>
      <w:spacing w:line="276" w:lineRule="auto"/>
      <w:jc w:val="both"/>
      <w:outlineLvl w:val="2"/>
    </w:pPr>
    <w:rPr>
      <w:rFonts w:ascii="Montserrat" w:hAnsi="Montserrat" w:cs="Arial"/>
      <w:b/>
      <w:bCs/>
      <w:color w:val="000000"/>
      <w:lang w:eastAsia="en-GB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825933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79"/>
    <w:pPr>
      <w:tabs>
        <w:tab w:val="center" w:pos="4513"/>
        <w:tab w:val="right" w:pos="9026"/>
      </w:tabs>
      <w:spacing w:line="276" w:lineRule="auto"/>
      <w:jc w:val="both"/>
    </w:pPr>
    <w:rPr>
      <w:rFonts w:ascii="Montserrat" w:hAnsi="Montserrat" w:cs="Arial"/>
      <w:color w:val="000000"/>
      <w:sz w:val="20"/>
      <w:szCs w:val="20"/>
      <w:lang w:eastAsia="en-GB"/>
    </w:rPr>
  </w:style>
  <w:style w:type="character" w:customStyle="1" w:styleId="ZhlavChar">
    <w:name w:val="Záhlaví Char"/>
    <w:basedOn w:val="Standardnpsmoodstavce"/>
    <w:link w:val="Zhlav"/>
    <w:uiPriority w:val="99"/>
    <w:rsid w:val="00BA7A79"/>
  </w:style>
  <w:style w:type="paragraph" w:styleId="Zpat">
    <w:name w:val="footer"/>
    <w:basedOn w:val="Normln"/>
    <w:link w:val="ZpatChar"/>
    <w:uiPriority w:val="99"/>
    <w:unhideWhenUsed/>
    <w:rsid w:val="00BA7A79"/>
    <w:pPr>
      <w:tabs>
        <w:tab w:val="center" w:pos="4513"/>
        <w:tab w:val="right" w:pos="9026"/>
      </w:tabs>
      <w:spacing w:line="276" w:lineRule="auto"/>
      <w:jc w:val="both"/>
    </w:pPr>
    <w:rPr>
      <w:rFonts w:ascii="Montserrat" w:hAnsi="Montserrat" w:cs="Arial"/>
      <w:color w:val="000000"/>
      <w:sz w:val="20"/>
      <w:szCs w:val="20"/>
      <w:lang w:eastAsia="en-GB"/>
    </w:rPr>
  </w:style>
  <w:style w:type="character" w:customStyle="1" w:styleId="ZpatChar">
    <w:name w:val="Zápatí Char"/>
    <w:basedOn w:val="Standardnpsmoodstavce"/>
    <w:link w:val="Zpat"/>
    <w:uiPriority w:val="99"/>
    <w:rsid w:val="00BA7A79"/>
  </w:style>
  <w:style w:type="character" w:styleId="Siln">
    <w:name w:val="Strong"/>
    <w:aliases w:val="tucne v textu"/>
    <w:basedOn w:val="Standardnpsmoodstavce"/>
    <w:uiPriority w:val="22"/>
    <w:qFormat/>
    <w:rsid w:val="005F73F7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825933"/>
    <w:rPr>
      <w:rFonts w:ascii="Montserrat" w:eastAsia="Times New Roman" w:hAnsi="Montserrat" w:cs="Arial"/>
      <w:b/>
      <w:bCs/>
      <w:color w:val="000000"/>
      <w:lang w:eastAsia="en-GB"/>
    </w:rPr>
  </w:style>
  <w:style w:type="character" w:styleId="Hypertextovodkaz">
    <w:name w:val="Hyperlink"/>
    <w:basedOn w:val="Standardnpsmoodstavce"/>
    <w:uiPriority w:val="99"/>
    <w:unhideWhenUsed/>
    <w:qFormat/>
    <w:rsid w:val="000749E6"/>
    <w:rPr>
      <w:rFonts w:ascii="Montserrat" w:hAnsi="Montserrat"/>
      <w:b w:val="0"/>
      <w:i w:val="0"/>
      <w:color w:val="233375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5F73F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F73F7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7C2D1D"/>
    <w:pPr>
      <w:spacing w:before="100" w:beforeAutospacing="1" w:after="100" w:afterAutospacing="1" w:line="276" w:lineRule="auto"/>
      <w:jc w:val="both"/>
    </w:pPr>
    <w:rPr>
      <w:color w:val="000000"/>
      <w:sz w:val="20"/>
      <w:szCs w:val="20"/>
      <w:lang w:eastAsia="en-GB"/>
    </w:rPr>
  </w:style>
  <w:style w:type="character" w:customStyle="1" w:styleId="Nadpis1Char">
    <w:name w:val="Nadpis 1 Char"/>
    <w:basedOn w:val="Standardnpsmoodstavce"/>
    <w:link w:val="Nadpis1"/>
    <w:uiPriority w:val="9"/>
    <w:rsid w:val="001F3B58"/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customStyle="1" w:styleId="Datum1">
    <w:name w:val="Datum1"/>
    <w:basedOn w:val="Normln"/>
    <w:qFormat/>
    <w:rsid w:val="00F6401C"/>
    <w:pPr>
      <w:autoSpaceDE w:val="0"/>
      <w:autoSpaceDN w:val="0"/>
      <w:adjustRightInd w:val="0"/>
      <w:spacing w:line="276" w:lineRule="auto"/>
      <w:jc w:val="both"/>
    </w:pPr>
    <w:rPr>
      <w:rFonts w:ascii="Montserrat" w:eastAsiaTheme="minorHAnsi" w:hAnsi="Montserrat" w:cs="Helvetica"/>
      <w:color w:val="000000"/>
      <w:sz w:val="20"/>
      <w:szCs w:val="20"/>
      <w:lang w:val="en-US" w:eastAsia="en-US"/>
    </w:rPr>
  </w:style>
  <w:style w:type="paragraph" w:styleId="Titulek">
    <w:name w:val="caption"/>
    <w:basedOn w:val="Normln"/>
    <w:next w:val="Normln"/>
    <w:uiPriority w:val="35"/>
    <w:unhideWhenUsed/>
    <w:rsid w:val="00825933"/>
    <w:pPr>
      <w:spacing w:after="200"/>
      <w:jc w:val="both"/>
    </w:pPr>
    <w:rPr>
      <w:rFonts w:ascii="Montserrat" w:hAnsi="Montserrat" w:cs="Arial"/>
      <w:i/>
      <w:iCs/>
      <w:color w:val="44546A" w:themeColor="text2"/>
      <w:sz w:val="18"/>
      <w:szCs w:val="18"/>
      <w:lang w:eastAsia="en-GB"/>
    </w:rPr>
  </w:style>
  <w:style w:type="paragraph" w:customStyle="1" w:styleId="Perex">
    <w:name w:val="Perex"/>
    <w:basedOn w:val="Normln"/>
    <w:qFormat/>
    <w:rsid w:val="00FF2727"/>
    <w:pPr>
      <w:autoSpaceDE w:val="0"/>
      <w:autoSpaceDN w:val="0"/>
      <w:adjustRightInd w:val="0"/>
      <w:spacing w:line="276" w:lineRule="auto"/>
      <w:jc w:val="both"/>
    </w:pPr>
    <w:rPr>
      <w:rFonts w:ascii="Montserrat" w:eastAsiaTheme="minorHAnsi" w:hAnsi="Montserrat" w:cs="Helvetica"/>
      <w:i/>
      <w:iCs/>
      <w:color w:val="000000"/>
      <w:sz w:val="20"/>
      <w:szCs w:val="20"/>
      <w:lang w:eastAsia="en-US"/>
    </w:rPr>
  </w:style>
  <w:style w:type="paragraph" w:customStyle="1" w:styleId="Cislovani">
    <w:name w:val="Cislovani"/>
    <w:basedOn w:val="Datum1"/>
    <w:qFormat/>
    <w:rsid w:val="00825933"/>
    <w:pPr>
      <w:numPr>
        <w:numId w:val="27"/>
      </w:numPr>
      <w:spacing w:after="120"/>
      <w:ind w:left="714" w:hanging="357"/>
    </w:pPr>
  </w:style>
  <w:style w:type="paragraph" w:customStyle="1" w:styleId="Buletky">
    <w:name w:val="Buletky"/>
    <w:basedOn w:val="Datum1"/>
    <w:qFormat/>
    <w:rsid w:val="00825933"/>
    <w:pPr>
      <w:numPr>
        <w:numId w:val="35"/>
      </w:numPr>
      <w:spacing w:after="120"/>
      <w:ind w:left="357" w:hanging="357"/>
    </w:pPr>
  </w:style>
  <w:style w:type="paragraph" w:customStyle="1" w:styleId="Popisekobrazek">
    <w:name w:val="Popisek obrazek"/>
    <w:basedOn w:val="Normln"/>
    <w:qFormat/>
    <w:rsid w:val="00825933"/>
    <w:pPr>
      <w:spacing w:line="276" w:lineRule="auto"/>
      <w:jc w:val="both"/>
    </w:pPr>
    <w:rPr>
      <w:rFonts w:ascii="Montserrat" w:hAnsi="Montserrat" w:cs="Arial"/>
      <w:color w:val="000000"/>
      <w:sz w:val="20"/>
      <w:szCs w:val="20"/>
      <w:lang w:eastAsia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1118"/>
    <w:pPr>
      <w:spacing w:line="276" w:lineRule="auto"/>
      <w:jc w:val="both"/>
    </w:pPr>
    <w:rPr>
      <w:rFonts w:ascii="Segoe UI" w:hAnsi="Segoe UI" w:cs="Segoe UI"/>
      <w:color w:val="000000"/>
      <w:sz w:val="18"/>
      <w:szCs w:val="18"/>
      <w:lang w:eastAsia="en-GB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118"/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1F3B58"/>
    <w:rPr>
      <w:rFonts w:ascii="Montserrat" w:hAnsi="Montserrat" w:cs="Helvetica"/>
      <w:b/>
      <w:bCs/>
      <w:color w:val="000000"/>
      <w:sz w:val="32"/>
      <w:szCs w:val="26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25933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en-GB"/>
    </w:rPr>
  </w:style>
  <w:style w:type="paragraph" w:customStyle="1" w:styleId="Nadpis31">
    <w:name w:val="Nadpis 31"/>
    <w:basedOn w:val="Normln"/>
    <w:rsid w:val="00825933"/>
    <w:pPr>
      <w:spacing w:line="276" w:lineRule="auto"/>
      <w:jc w:val="both"/>
    </w:pPr>
    <w:rPr>
      <w:rFonts w:ascii="Montserrat" w:hAnsi="Montserrat" w:cs="Arial"/>
      <w:b/>
      <w:bCs/>
      <w:color w:val="000000"/>
      <w:lang w:eastAsia="en-GB"/>
    </w:rPr>
  </w:style>
  <w:style w:type="paragraph" w:styleId="Citt">
    <w:name w:val="Quote"/>
    <w:aliases w:val="Citace"/>
    <w:basedOn w:val="Normln"/>
    <w:next w:val="Normln"/>
    <w:link w:val="CittChar"/>
    <w:uiPriority w:val="29"/>
    <w:qFormat/>
    <w:rsid w:val="0076779D"/>
    <w:pPr>
      <w:spacing w:before="200" w:after="160" w:line="276" w:lineRule="auto"/>
      <w:ind w:left="864" w:right="864"/>
      <w:jc w:val="center"/>
    </w:pPr>
    <w:rPr>
      <w:rFonts w:ascii="Montserrat" w:hAnsi="Montserrat" w:cs="Arial"/>
      <w:i/>
      <w:iCs/>
      <w:color w:val="000000" w:themeColor="text1"/>
      <w:sz w:val="20"/>
      <w:szCs w:val="20"/>
      <w:lang w:eastAsia="en-GB"/>
    </w:rPr>
  </w:style>
  <w:style w:type="character" w:customStyle="1" w:styleId="CittChar">
    <w:name w:val="Citát Char"/>
    <w:aliases w:val="Citace Char"/>
    <w:basedOn w:val="Standardnpsmoodstavce"/>
    <w:link w:val="Citt"/>
    <w:uiPriority w:val="29"/>
    <w:rsid w:val="0076779D"/>
    <w:rPr>
      <w:rFonts w:ascii="Montserrat" w:eastAsia="Times New Roman" w:hAnsi="Montserrat" w:cs="Arial"/>
      <w:i/>
      <w:iCs/>
      <w:color w:val="000000" w:themeColor="text1"/>
      <w:sz w:val="20"/>
      <w:szCs w:val="20"/>
      <w:lang w:eastAsia="en-GB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779D"/>
    <w:rPr>
      <w:color w:val="605E5C"/>
      <w:shd w:val="clear" w:color="auto" w:fill="E1DFDD"/>
    </w:rPr>
  </w:style>
  <w:style w:type="paragraph" w:customStyle="1" w:styleId="TextvbarveMGV">
    <w:name w:val="Text v barve MGV"/>
    <w:basedOn w:val="Normln"/>
    <w:next w:val="Normln"/>
    <w:qFormat/>
    <w:rsid w:val="00727D3D"/>
    <w:pPr>
      <w:spacing w:line="276" w:lineRule="auto"/>
      <w:jc w:val="both"/>
    </w:pPr>
    <w:rPr>
      <w:rFonts w:ascii="Montserrat" w:hAnsi="Montserrat" w:cs="Arial"/>
      <w:b/>
      <w:bCs/>
      <w:color w:val="233375"/>
      <w:sz w:val="20"/>
      <w:szCs w:val="20"/>
      <w:lang w:eastAsia="en-GB"/>
    </w:rPr>
  </w:style>
  <w:style w:type="paragraph" w:styleId="Odstavecseseznamem">
    <w:name w:val="List Paragraph"/>
    <w:basedOn w:val="Normln"/>
    <w:uiPriority w:val="34"/>
    <w:rsid w:val="00066742"/>
    <w:pPr>
      <w:spacing w:line="276" w:lineRule="auto"/>
      <w:ind w:left="720"/>
      <w:contextualSpacing/>
      <w:jc w:val="both"/>
    </w:pPr>
    <w:rPr>
      <w:rFonts w:ascii="Montserrat" w:hAnsi="Montserrat" w:cs="Arial"/>
      <w:color w:val="000000"/>
      <w:sz w:val="20"/>
      <w:szCs w:val="20"/>
      <w:lang w:eastAsia="en-GB"/>
    </w:rPr>
  </w:style>
  <w:style w:type="paragraph" w:customStyle="1" w:styleId="Textvbarveszs">
    <w:name w:val="Text v barve szs"/>
    <w:basedOn w:val="Normln"/>
    <w:next w:val="Normln"/>
    <w:qFormat/>
    <w:rsid w:val="0076779D"/>
    <w:pPr>
      <w:spacing w:line="276" w:lineRule="auto"/>
      <w:jc w:val="both"/>
    </w:pPr>
    <w:rPr>
      <w:rFonts w:ascii="Montserrat" w:hAnsi="Montserrat" w:cs="Arial"/>
      <w:b/>
      <w:bCs/>
      <w:color w:val="A3332D"/>
      <w:sz w:val="20"/>
      <w:szCs w:val="20"/>
      <w:lang w:eastAsia="en-GB"/>
    </w:rPr>
  </w:style>
  <w:style w:type="table" w:styleId="Mkatabulky">
    <w:name w:val="Table Grid"/>
    <w:basedOn w:val="Normlntabulka"/>
    <w:uiPriority w:val="59"/>
    <w:rsid w:val="00451BF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a.novosadova\Desktop\2021%20-%20Sablona_MGV_SZ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7F8EE0-1DB4-47EC-A37A-1F71A82F7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2021 - Sablona_MGV_SZS</Template>
  <TotalTime>15</TotalTime>
  <Pages>1</Pages>
  <Words>62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Masarykovo gymnázium, SZŠ a VOŠZ Vsetín</Company>
  <LinksUpToDate>false</LinksUpToDate>
  <CharactersWithSpaces>432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Novosadová</dc:creator>
  <cp:keywords/>
  <dc:description/>
  <cp:lastModifiedBy>Anna Zgarbová</cp:lastModifiedBy>
  <cp:revision>4</cp:revision>
  <cp:lastPrinted>2021-03-30T08:37:00Z</cp:lastPrinted>
  <dcterms:created xsi:type="dcterms:W3CDTF">2021-03-30T13:58:00Z</dcterms:created>
  <dcterms:modified xsi:type="dcterms:W3CDTF">2021-03-30T14:34:00Z</dcterms:modified>
  <cp:category/>
</cp:coreProperties>
</file>