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7A0AB" w14:textId="4639FA73" w:rsidR="00860619" w:rsidRDefault="00D7326E" w:rsidP="007450AC">
      <w:pPr>
        <w:pStyle w:val="Default"/>
        <w:jc w:val="center"/>
        <w:rPr>
          <w:b/>
          <w:bCs/>
          <w:sz w:val="32"/>
          <w:szCs w:val="28"/>
        </w:rPr>
      </w:pPr>
      <w:r w:rsidRPr="007771D5">
        <w:rPr>
          <w:b/>
          <w:bCs/>
          <w:sz w:val="32"/>
          <w:szCs w:val="28"/>
        </w:rPr>
        <w:t xml:space="preserve">Žádost o přijetí do vyššího ročníku </w:t>
      </w:r>
      <w:r w:rsidR="00860619">
        <w:rPr>
          <w:b/>
          <w:bCs/>
          <w:sz w:val="32"/>
          <w:szCs w:val="28"/>
        </w:rPr>
        <w:t xml:space="preserve">vyšší odborné školy </w:t>
      </w:r>
    </w:p>
    <w:p w14:paraId="471FB4DC" w14:textId="3949ECDD" w:rsidR="00D7326E" w:rsidRPr="00995CF7" w:rsidRDefault="00D7326E" w:rsidP="007450AC">
      <w:pPr>
        <w:pStyle w:val="Default"/>
        <w:jc w:val="center"/>
        <w:rPr>
          <w:rFonts w:asciiTheme="minorHAnsi" w:hAnsiTheme="minorHAnsi" w:cs="Verdana"/>
          <w:sz w:val="16"/>
          <w:szCs w:val="20"/>
        </w:rPr>
      </w:pPr>
      <w:r>
        <w:rPr>
          <w:b/>
          <w:bCs/>
          <w:sz w:val="28"/>
          <w:szCs w:val="28"/>
        </w:rPr>
        <w:br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992"/>
        <w:gridCol w:w="1701"/>
        <w:gridCol w:w="1276"/>
        <w:gridCol w:w="567"/>
        <w:gridCol w:w="1559"/>
      </w:tblGrid>
      <w:tr w:rsidR="009F33B5" w14:paraId="452473E5" w14:textId="77777777" w:rsidTr="007567F9">
        <w:tc>
          <w:tcPr>
            <w:tcW w:w="3256" w:type="dxa"/>
            <w:shd w:val="clear" w:color="auto" w:fill="F2F2F2" w:themeFill="background1" w:themeFillShade="F2"/>
          </w:tcPr>
          <w:p w14:paraId="6FCB2173" w14:textId="0E7795C8" w:rsidR="009F33B5" w:rsidRDefault="009F33B5" w:rsidP="00C42D14">
            <w:r>
              <w:t>Jméno a příjmení (příp. titul)</w:t>
            </w:r>
          </w:p>
        </w:tc>
        <w:tc>
          <w:tcPr>
            <w:tcW w:w="6095" w:type="dxa"/>
            <w:gridSpan w:val="5"/>
            <w:shd w:val="clear" w:color="auto" w:fill="auto"/>
          </w:tcPr>
          <w:p w14:paraId="36891CD9" w14:textId="46E8E5F7" w:rsidR="009F33B5" w:rsidRDefault="009F33B5" w:rsidP="00C42D14"/>
        </w:tc>
      </w:tr>
      <w:tr w:rsidR="009F33B5" w14:paraId="789CAB28" w14:textId="77777777" w:rsidTr="007567F9">
        <w:tc>
          <w:tcPr>
            <w:tcW w:w="3256" w:type="dxa"/>
            <w:shd w:val="clear" w:color="auto" w:fill="F2F2F2" w:themeFill="background1" w:themeFillShade="F2"/>
          </w:tcPr>
          <w:p w14:paraId="3839A95C" w14:textId="64735A4D" w:rsidR="009F33B5" w:rsidRDefault="009F33B5" w:rsidP="009F33B5">
            <w:r>
              <w:t xml:space="preserve">Adresa trvalého pobytu                                                                                    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41535A37" w14:textId="77777777" w:rsidR="009F33B5" w:rsidRDefault="009F33B5" w:rsidP="00C42D14"/>
        </w:tc>
        <w:tc>
          <w:tcPr>
            <w:tcW w:w="567" w:type="dxa"/>
            <w:shd w:val="clear" w:color="auto" w:fill="F2F2F2" w:themeFill="background1" w:themeFillShade="F2"/>
          </w:tcPr>
          <w:p w14:paraId="4AD8EC70" w14:textId="77777777" w:rsidR="009F33B5" w:rsidRDefault="009F33B5" w:rsidP="009F33B5">
            <w:r>
              <w:t>PSČ</w:t>
            </w:r>
          </w:p>
        </w:tc>
        <w:tc>
          <w:tcPr>
            <w:tcW w:w="1559" w:type="dxa"/>
            <w:shd w:val="clear" w:color="auto" w:fill="auto"/>
          </w:tcPr>
          <w:p w14:paraId="227EE179" w14:textId="21A17A2E" w:rsidR="009F33B5" w:rsidRDefault="009F33B5" w:rsidP="009F33B5"/>
        </w:tc>
      </w:tr>
      <w:tr w:rsidR="009F33B5" w14:paraId="3374F8F2" w14:textId="77777777" w:rsidTr="007567F9">
        <w:tc>
          <w:tcPr>
            <w:tcW w:w="3256" w:type="dxa"/>
            <w:shd w:val="clear" w:color="auto" w:fill="F2F2F2" w:themeFill="background1" w:themeFillShade="F2"/>
          </w:tcPr>
          <w:p w14:paraId="404AA2AF" w14:textId="77777777" w:rsidR="009F33B5" w:rsidRDefault="009F33B5" w:rsidP="009F33B5">
            <w:pPr>
              <w:spacing w:after="0" w:line="240" w:lineRule="auto"/>
            </w:pPr>
            <w:r>
              <w:t xml:space="preserve">Korespondenční adresa </w:t>
            </w:r>
          </w:p>
          <w:p w14:paraId="21201122" w14:textId="0A4FF309" w:rsidR="009F33B5" w:rsidRDefault="009F33B5" w:rsidP="009F33B5">
            <w:pPr>
              <w:spacing w:after="0" w:line="240" w:lineRule="auto"/>
            </w:pPr>
            <w:r>
              <w:t>(pokud se liší od trvalého pobytu)</w:t>
            </w:r>
          </w:p>
        </w:tc>
        <w:tc>
          <w:tcPr>
            <w:tcW w:w="3969" w:type="dxa"/>
            <w:gridSpan w:val="3"/>
            <w:shd w:val="clear" w:color="auto" w:fill="auto"/>
          </w:tcPr>
          <w:p w14:paraId="5B40A04E" w14:textId="77777777" w:rsidR="009F33B5" w:rsidRDefault="009F33B5" w:rsidP="009F33B5">
            <w:pPr>
              <w:spacing w:after="0" w:line="240" w:lineRule="auto"/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1472A03B" w14:textId="4068AF78" w:rsidR="009F33B5" w:rsidRDefault="009F33B5" w:rsidP="009F33B5">
            <w:pPr>
              <w:spacing w:after="0" w:line="240" w:lineRule="auto"/>
            </w:pPr>
            <w:r w:rsidRPr="009F33B5">
              <w:t>PSČ</w:t>
            </w:r>
          </w:p>
        </w:tc>
        <w:tc>
          <w:tcPr>
            <w:tcW w:w="1559" w:type="dxa"/>
            <w:shd w:val="clear" w:color="auto" w:fill="auto"/>
          </w:tcPr>
          <w:p w14:paraId="2D5F1352" w14:textId="12A9BADE" w:rsidR="009F33B5" w:rsidRDefault="009F33B5" w:rsidP="009F33B5">
            <w:pPr>
              <w:spacing w:after="0" w:line="240" w:lineRule="auto"/>
            </w:pPr>
          </w:p>
        </w:tc>
      </w:tr>
      <w:tr w:rsidR="009F33B5" w14:paraId="0FC82417" w14:textId="77777777" w:rsidTr="007567F9">
        <w:tc>
          <w:tcPr>
            <w:tcW w:w="3256" w:type="dxa"/>
            <w:shd w:val="clear" w:color="auto" w:fill="F2F2F2" w:themeFill="background1" w:themeFillShade="F2"/>
          </w:tcPr>
          <w:p w14:paraId="76EE330F" w14:textId="77777777" w:rsidR="009F33B5" w:rsidRDefault="009F33B5" w:rsidP="003A57F9">
            <w:r>
              <w:t>Státní občanství</w:t>
            </w:r>
          </w:p>
        </w:tc>
        <w:tc>
          <w:tcPr>
            <w:tcW w:w="6095" w:type="dxa"/>
            <w:gridSpan w:val="5"/>
            <w:shd w:val="clear" w:color="auto" w:fill="auto"/>
          </w:tcPr>
          <w:p w14:paraId="297F32AF" w14:textId="4F3D1F7F" w:rsidR="009F33B5" w:rsidRDefault="009F33B5" w:rsidP="003A57F9"/>
        </w:tc>
      </w:tr>
      <w:tr w:rsidR="009F33B5" w14:paraId="50AD5A22" w14:textId="77777777" w:rsidTr="007567F9">
        <w:tc>
          <w:tcPr>
            <w:tcW w:w="3256" w:type="dxa"/>
            <w:shd w:val="clear" w:color="auto" w:fill="F2F2F2" w:themeFill="background1" w:themeFillShade="F2"/>
          </w:tcPr>
          <w:p w14:paraId="4787DC85" w14:textId="77777777" w:rsidR="009F33B5" w:rsidRDefault="009F33B5" w:rsidP="00C42D14">
            <w:r>
              <w:t>Datum a místo narození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0C1D48E5" w14:textId="0BDA0F41" w:rsidR="009F33B5" w:rsidRDefault="009F33B5" w:rsidP="00C42D14"/>
        </w:tc>
        <w:tc>
          <w:tcPr>
            <w:tcW w:w="1276" w:type="dxa"/>
            <w:shd w:val="clear" w:color="auto" w:fill="F2F2F2" w:themeFill="background1" w:themeFillShade="F2"/>
          </w:tcPr>
          <w:p w14:paraId="4449F60C" w14:textId="77777777" w:rsidR="009F33B5" w:rsidRDefault="009F33B5" w:rsidP="00C42D14">
            <w:r>
              <w:t>Rodné číslo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5A82380E" w14:textId="20284774" w:rsidR="009F33B5" w:rsidRDefault="009F33B5" w:rsidP="00C42D14"/>
        </w:tc>
      </w:tr>
      <w:tr w:rsidR="009F33B5" w14:paraId="46F37364" w14:textId="77777777" w:rsidTr="007567F9">
        <w:tc>
          <w:tcPr>
            <w:tcW w:w="3256" w:type="dxa"/>
            <w:shd w:val="clear" w:color="auto" w:fill="F2F2F2" w:themeFill="background1" w:themeFillShade="F2"/>
          </w:tcPr>
          <w:p w14:paraId="14FE838B" w14:textId="3136987A" w:rsidR="009F33B5" w:rsidRDefault="009F33B5" w:rsidP="00C42D14">
            <w:r>
              <w:t>Kontaktní údaje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66D1C09" w14:textId="4B1E5271" w:rsidR="009F33B5" w:rsidRDefault="009F33B5" w:rsidP="00C42D14">
            <w:r>
              <w:t>telefon</w:t>
            </w:r>
          </w:p>
        </w:tc>
        <w:tc>
          <w:tcPr>
            <w:tcW w:w="1701" w:type="dxa"/>
            <w:shd w:val="clear" w:color="auto" w:fill="auto"/>
          </w:tcPr>
          <w:p w14:paraId="2567BD85" w14:textId="128FEC68" w:rsidR="009F33B5" w:rsidRDefault="009F33B5" w:rsidP="00C42D14"/>
        </w:tc>
        <w:tc>
          <w:tcPr>
            <w:tcW w:w="1276" w:type="dxa"/>
            <w:shd w:val="clear" w:color="auto" w:fill="F2F2F2" w:themeFill="background1" w:themeFillShade="F2"/>
          </w:tcPr>
          <w:p w14:paraId="18ECDDB9" w14:textId="77777777" w:rsidR="009F33B5" w:rsidRDefault="009F33B5" w:rsidP="00C42D14">
            <w:r>
              <w:t>E-mail</w:t>
            </w:r>
          </w:p>
        </w:tc>
        <w:tc>
          <w:tcPr>
            <w:tcW w:w="2126" w:type="dxa"/>
            <w:gridSpan w:val="2"/>
            <w:shd w:val="clear" w:color="auto" w:fill="auto"/>
          </w:tcPr>
          <w:p w14:paraId="17DE51C3" w14:textId="76D9B475" w:rsidR="009F33B5" w:rsidRDefault="009F33B5" w:rsidP="00C42D14"/>
        </w:tc>
      </w:tr>
    </w:tbl>
    <w:p w14:paraId="049E9D19" w14:textId="77777777" w:rsidR="00D7326E" w:rsidRPr="00B55A03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sz w:val="28"/>
          <w:szCs w:val="28"/>
          <w:lang w:eastAsia="cs-CZ"/>
        </w:rPr>
      </w:pPr>
    </w:p>
    <w:p w14:paraId="53FD6C6C" w14:textId="77777777" w:rsidR="00D7326E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sz w:val="28"/>
          <w:szCs w:val="28"/>
          <w:lang w:eastAsia="cs-CZ"/>
        </w:rPr>
      </w:pPr>
    </w:p>
    <w:p w14:paraId="3C3548BF" w14:textId="1FAAA6E8" w:rsidR="00D7326E" w:rsidRPr="009F33B5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b/>
          <w:iCs/>
          <w:sz w:val="28"/>
          <w:szCs w:val="28"/>
          <w:lang w:eastAsia="cs-CZ"/>
        </w:rPr>
      </w:pPr>
      <w:r w:rsidRPr="009F33B5">
        <w:rPr>
          <w:rFonts w:cs="Verdana"/>
          <w:b/>
          <w:iCs/>
          <w:sz w:val="28"/>
          <w:szCs w:val="28"/>
          <w:lang w:eastAsia="cs-CZ"/>
        </w:rPr>
        <w:t xml:space="preserve">Žádám o přijetí </w:t>
      </w:r>
      <w:r w:rsidR="009F33B5">
        <w:rPr>
          <w:rFonts w:cs="Verdana"/>
          <w:b/>
          <w:iCs/>
          <w:sz w:val="28"/>
          <w:szCs w:val="28"/>
          <w:lang w:eastAsia="cs-CZ"/>
        </w:rPr>
        <w:t xml:space="preserve">do </w:t>
      </w:r>
      <w:r w:rsidRPr="009F33B5">
        <w:rPr>
          <w:rFonts w:cs="Verdana"/>
          <w:b/>
          <w:iCs/>
          <w:sz w:val="28"/>
          <w:szCs w:val="28"/>
          <w:lang w:eastAsia="cs-CZ"/>
        </w:rPr>
        <w:t>obor</w:t>
      </w:r>
      <w:r w:rsidR="009F33B5">
        <w:rPr>
          <w:rFonts w:cs="Verdana"/>
          <w:b/>
          <w:iCs/>
          <w:sz w:val="28"/>
          <w:szCs w:val="28"/>
          <w:lang w:eastAsia="cs-CZ"/>
        </w:rPr>
        <w:t>u</w:t>
      </w:r>
      <w:r w:rsidRPr="009F33B5">
        <w:rPr>
          <w:rFonts w:cs="Verdana"/>
          <w:b/>
          <w:iCs/>
          <w:sz w:val="28"/>
          <w:szCs w:val="28"/>
          <w:lang w:eastAsia="cs-CZ"/>
        </w:rPr>
        <w:t xml:space="preserve"> </w:t>
      </w:r>
      <w:r w:rsidR="009F33B5">
        <w:rPr>
          <w:rFonts w:cs="Verdana"/>
          <w:b/>
          <w:iCs/>
          <w:sz w:val="28"/>
          <w:szCs w:val="28"/>
          <w:lang w:eastAsia="cs-CZ"/>
        </w:rPr>
        <w:t xml:space="preserve">vzdělávání </w:t>
      </w:r>
      <w:r w:rsidRPr="009F33B5">
        <w:rPr>
          <w:rFonts w:cs="Verdana"/>
          <w:b/>
          <w:iCs/>
          <w:sz w:val="28"/>
          <w:szCs w:val="28"/>
          <w:lang w:eastAsia="cs-CZ"/>
        </w:rPr>
        <w:t>Diplomovaná všeobecná sestra</w:t>
      </w:r>
    </w:p>
    <w:p w14:paraId="6334953C" w14:textId="77777777" w:rsidR="00D7326E" w:rsidRPr="00B55A03" w:rsidRDefault="00D7326E" w:rsidP="00D7326E">
      <w:pPr>
        <w:autoSpaceDE w:val="0"/>
        <w:autoSpaceDN w:val="0"/>
        <w:adjustRightInd w:val="0"/>
        <w:spacing w:after="0" w:line="240" w:lineRule="auto"/>
        <w:rPr>
          <w:rFonts w:cs="MS Shell Dlg 2"/>
          <w:sz w:val="28"/>
          <w:szCs w:val="28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067"/>
      </w:tblGrid>
      <w:tr w:rsidR="00D7326E" w14:paraId="6F45915D" w14:textId="77777777" w:rsidTr="007567F9">
        <w:trPr>
          <w:trHeight w:val="469"/>
        </w:trPr>
        <w:tc>
          <w:tcPr>
            <w:tcW w:w="3256" w:type="dxa"/>
            <w:shd w:val="clear" w:color="auto" w:fill="F2F2F2" w:themeFill="background1" w:themeFillShade="F2"/>
          </w:tcPr>
          <w:p w14:paraId="734E146E" w14:textId="3D9D0088" w:rsidR="00D7326E" w:rsidRDefault="007567F9" w:rsidP="007567F9">
            <w:pPr>
              <w:ind w:right="466"/>
            </w:pPr>
            <w:r>
              <w:t>Do ročníku</w:t>
            </w:r>
          </w:p>
        </w:tc>
        <w:tc>
          <w:tcPr>
            <w:tcW w:w="6067" w:type="dxa"/>
            <w:shd w:val="clear" w:color="auto" w:fill="auto"/>
          </w:tcPr>
          <w:p w14:paraId="1572C6E9" w14:textId="358EDDB6" w:rsidR="00D7326E" w:rsidRDefault="007567F9" w:rsidP="007567F9">
            <w:r>
              <w:t xml:space="preserve"> </w:t>
            </w:r>
          </w:p>
        </w:tc>
      </w:tr>
      <w:tr w:rsidR="007567F9" w14:paraId="748CFE76" w14:textId="77777777" w:rsidTr="007567F9">
        <w:trPr>
          <w:trHeight w:val="469"/>
        </w:trPr>
        <w:tc>
          <w:tcPr>
            <w:tcW w:w="3256" w:type="dxa"/>
            <w:shd w:val="clear" w:color="auto" w:fill="F2F2F2" w:themeFill="background1" w:themeFillShade="F2"/>
          </w:tcPr>
          <w:p w14:paraId="7581FDFA" w14:textId="5222108C" w:rsidR="007567F9" w:rsidRDefault="007567F9" w:rsidP="007567F9">
            <w:pPr>
              <w:ind w:right="466"/>
            </w:pPr>
            <w:r>
              <w:t>Š</w:t>
            </w:r>
            <w:r>
              <w:t>kolní rok</w:t>
            </w:r>
          </w:p>
        </w:tc>
        <w:tc>
          <w:tcPr>
            <w:tcW w:w="6067" w:type="dxa"/>
            <w:shd w:val="clear" w:color="auto" w:fill="auto"/>
          </w:tcPr>
          <w:p w14:paraId="16F949B2" w14:textId="77777777" w:rsidR="007567F9" w:rsidRDefault="007567F9" w:rsidP="007567F9"/>
        </w:tc>
      </w:tr>
      <w:tr w:rsidR="007567F9" w14:paraId="306C1E67" w14:textId="77777777" w:rsidTr="007567F9">
        <w:trPr>
          <w:trHeight w:val="764"/>
        </w:trPr>
        <w:tc>
          <w:tcPr>
            <w:tcW w:w="3256" w:type="dxa"/>
            <w:shd w:val="clear" w:color="auto" w:fill="F2F2F2" w:themeFill="background1" w:themeFillShade="F2"/>
          </w:tcPr>
          <w:p w14:paraId="284F68E7" w14:textId="317031A2" w:rsidR="007567F9" w:rsidRPr="00AE17B4" w:rsidRDefault="007567F9" w:rsidP="007567F9">
            <w:pPr>
              <w:spacing w:before="120" w:after="0" w:line="240" w:lineRule="auto"/>
              <w:ind w:left="2290" w:right="-5629" w:hanging="2290"/>
              <w:rPr>
                <w:sz w:val="24"/>
                <w:szCs w:val="24"/>
              </w:rPr>
            </w:pPr>
            <w:r>
              <w:t xml:space="preserve">Forma vzdělávání            </w:t>
            </w:r>
          </w:p>
        </w:tc>
        <w:tc>
          <w:tcPr>
            <w:tcW w:w="6067" w:type="dxa"/>
            <w:shd w:val="clear" w:color="auto" w:fill="auto"/>
          </w:tcPr>
          <w:p w14:paraId="6A55BC7D" w14:textId="77777777" w:rsidR="007567F9" w:rsidRDefault="007567F9" w:rsidP="007567F9">
            <w:pPr>
              <w:spacing w:before="120" w:after="0" w:line="240" w:lineRule="auto"/>
              <w:ind w:left="2999" w:hanging="2999"/>
              <w:rPr>
                <w:sz w:val="24"/>
                <w:szCs w:val="24"/>
              </w:rPr>
            </w:pPr>
            <w:r w:rsidRPr="003A57F9">
              <w:rPr>
                <w:sz w:val="24"/>
                <w:szCs w:val="24"/>
              </w:rPr>
              <w:sym w:font="Wingdings" w:char="F06F"/>
            </w:r>
            <w:r w:rsidRPr="00AE17B4">
              <w:rPr>
                <w:sz w:val="28"/>
                <w:szCs w:val="28"/>
              </w:rPr>
              <w:t xml:space="preserve"> </w:t>
            </w:r>
            <w:r w:rsidRPr="00523CA8">
              <w:t xml:space="preserve">denní   </w:t>
            </w:r>
            <w:r>
              <w:rPr>
                <w:sz w:val="24"/>
                <w:szCs w:val="24"/>
              </w:rPr>
              <w:t xml:space="preserve">         </w:t>
            </w:r>
          </w:p>
          <w:p w14:paraId="5944688F" w14:textId="241F8BC8" w:rsidR="007567F9" w:rsidRPr="00AE17B4" w:rsidRDefault="007567F9" w:rsidP="007567F9">
            <w:pPr>
              <w:spacing w:before="120" w:after="120" w:line="240" w:lineRule="auto"/>
              <w:ind w:left="2143" w:hanging="26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</w:t>
            </w:r>
            <w:r w:rsidRPr="003A57F9">
              <w:rPr>
                <w:sz w:val="24"/>
                <w:szCs w:val="24"/>
              </w:rPr>
              <w:sym w:font="Wingdings" w:char="F06F"/>
            </w:r>
            <w:r w:rsidRPr="00AE17B4">
              <w:rPr>
                <w:sz w:val="28"/>
                <w:szCs w:val="28"/>
              </w:rPr>
              <w:t xml:space="preserve"> </w:t>
            </w:r>
            <w:r>
              <w:t>kombinovaná</w:t>
            </w:r>
            <w:r>
              <w:rPr>
                <w:sz w:val="24"/>
                <w:szCs w:val="24"/>
              </w:rPr>
              <w:t xml:space="preserve">            </w:t>
            </w:r>
          </w:p>
        </w:tc>
      </w:tr>
      <w:tr w:rsidR="007567F9" w14:paraId="333E7216" w14:textId="77777777" w:rsidTr="007567F9">
        <w:trPr>
          <w:trHeight w:val="455"/>
        </w:trPr>
        <w:tc>
          <w:tcPr>
            <w:tcW w:w="3256" w:type="dxa"/>
            <w:shd w:val="clear" w:color="auto" w:fill="F2F2F2" w:themeFill="background1" w:themeFillShade="F2"/>
          </w:tcPr>
          <w:p w14:paraId="0BBAD89F" w14:textId="77777777" w:rsidR="007567F9" w:rsidRDefault="007567F9" w:rsidP="00C42D14">
            <w:r>
              <w:t>Předchozí vzdělání - název školy</w:t>
            </w:r>
          </w:p>
        </w:tc>
        <w:tc>
          <w:tcPr>
            <w:tcW w:w="6067" w:type="dxa"/>
            <w:shd w:val="clear" w:color="auto" w:fill="auto"/>
          </w:tcPr>
          <w:p w14:paraId="5BADBD27" w14:textId="58D8AEE8" w:rsidR="007567F9" w:rsidRDefault="007567F9" w:rsidP="00C42D14"/>
        </w:tc>
      </w:tr>
      <w:tr w:rsidR="007567F9" w14:paraId="382FE1C5" w14:textId="77777777" w:rsidTr="007567F9">
        <w:trPr>
          <w:trHeight w:val="455"/>
        </w:trPr>
        <w:tc>
          <w:tcPr>
            <w:tcW w:w="3256" w:type="dxa"/>
            <w:shd w:val="clear" w:color="auto" w:fill="F2F2F2" w:themeFill="background1" w:themeFillShade="F2"/>
          </w:tcPr>
          <w:p w14:paraId="191BCEF6" w14:textId="77777777" w:rsidR="007567F9" w:rsidRDefault="007567F9" w:rsidP="00C42D14">
            <w:r>
              <w:t>Předchozí vzdělání - obor</w:t>
            </w:r>
          </w:p>
        </w:tc>
        <w:tc>
          <w:tcPr>
            <w:tcW w:w="6067" w:type="dxa"/>
            <w:shd w:val="clear" w:color="auto" w:fill="auto"/>
          </w:tcPr>
          <w:p w14:paraId="7DAB8590" w14:textId="2E554A9A" w:rsidR="007567F9" w:rsidRDefault="007567F9" w:rsidP="00C42D14"/>
        </w:tc>
      </w:tr>
    </w:tbl>
    <w:p w14:paraId="1FF5112B" w14:textId="77777777" w:rsidR="00D7326E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sz w:val="28"/>
          <w:szCs w:val="28"/>
          <w:lang w:eastAsia="cs-CZ"/>
        </w:rPr>
      </w:pPr>
    </w:p>
    <w:p w14:paraId="17A066DB" w14:textId="77777777" w:rsidR="00D7326E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sz w:val="28"/>
          <w:szCs w:val="28"/>
          <w:lang w:eastAsia="cs-CZ"/>
        </w:rPr>
      </w:pPr>
    </w:p>
    <w:p w14:paraId="74A02667" w14:textId="15A418A2" w:rsidR="00D7326E" w:rsidRDefault="00D7326E" w:rsidP="00D7326E">
      <w:r>
        <w:t xml:space="preserve">V………………………….. dne ………………..………                           …………………………………………………………………..                                                                                     </w:t>
      </w:r>
      <w:r>
        <w:tab/>
      </w:r>
      <w:r>
        <w:tab/>
        <w:t xml:space="preserve">                 </w:t>
      </w:r>
      <w:r>
        <w:tab/>
      </w:r>
      <w:r>
        <w:tab/>
      </w:r>
      <w:r>
        <w:tab/>
      </w:r>
      <w:r>
        <w:tab/>
      </w:r>
      <w:r>
        <w:tab/>
        <w:t xml:space="preserve">  podpis žadatele </w:t>
      </w:r>
    </w:p>
    <w:p w14:paraId="674BA87E" w14:textId="77777777" w:rsidR="00AE17B4" w:rsidRDefault="00AE17B4" w:rsidP="00D7326E">
      <w:pPr>
        <w:autoSpaceDE w:val="0"/>
        <w:autoSpaceDN w:val="0"/>
        <w:adjustRightInd w:val="0"/>
        <w:spacing w:after="0" w:line="240" w:lineRule="auto"/>
        <w:rPr>
          <w:rFonts w:cs="Verdana"/>
          <w:b/>
          <w:sz w:val="20"/>
          <w:szCs w:val="20"/>
          <w:u w:val="single"/>
          <w:lang w:eastAsia="cs-CZ"/>
        </w:rPr>
      </w:pPr>
    </w:p>
    <w:p w14:paraId="3EEE2D10" w14:textId="6CE78384" w:rsidR="00D7326E" w:rsidRPr="00AE17B4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b/>
          <w:u w:val="single"/>
          <w:lang w:eastAsia="cs-CZ"/>
        </w:rPr>
      </w:pPr>
      <w:r w:rsidRPr="00AE17B4">
        <w:rPr>
          <w:rFonts w:cs="Verdana"/>
          <w:b/>
          <w:u w:val="single"/>
          <w:lang w:eastAsia="cs-CZ"/>
        </w:rPr>
        <w:t>Přílohy</w:t>
      </w:r>
      <w:r w:rsidRPr="00AE17B4">
        <w:rPr>
          <w:rFonts w:cs="Verdana"/>
          <w:b/>
          <w:lang w:eastAsia="cs-CZ"/>
        </w:rPr>
        <w:t>:</w:t>
      </w:r>
    </w:p>
    <w:p w14:paraId="10944D6A" w14:textId="77777777" w:rsidR="003A57F9" w:rsidRDefault="003A57F9" w:rsidP="00D7326E">
      <w:pPr>
        <w:autoSpaceDE w:val="0"/>
        <w:autoSpaceDN w:val="0"/>
        <w:adjustRightInd w:val="0"/>
        <w:spacing w:after="0" w:line="240" w:lineRule="auto"/>
        <w:rPr>
          <w:rFonts w:cs="Verdana"/>
          <w:b/>
          <w:sz w:val="20"/>
          <w:szCs w:val="20"/>
          <w:lang w:eastAsia="cs-CZ"/>
        </w:rPr>
      </w:pPr>
    </w:p>
    <w:p w14:paraId="52438B2A" w14:textId="256E392E" w:rsidR="00D7326E" w:rsidRPr="007567F9" w:rsidRDefault="00D7326E" w:rsidP="00D7326E">
      <w:pPr>
        <w:autoSpaceDE w:val="0"/>
        <w:autoSpaceDN w:val="0"/>
        <w:adjustRightInd w:val="0"/>
        <w:spacing w:after="0" w:line="240" w:lineRule="auto"/>
        <w:rPr>
          <w:rFonts w:cs="Verdana"/>
          <w:b/>
          <w:lang w:eastAsia="cs-CZ"/>
        </w:rPr>
      </w:pPr>
      <w:r w:rsidRPr="007567F9">
        <w:rPr>
          <w:rFonts w:cs="Verdana"/>
          <w:b/>
          <w:lang w:eastAsia="cs-CZ"/>
        </w:rPr>
        <w:t>Povinné!</w:t>
      </w:r>
    </w:p>
    <w:p w14:paraId="088D718E" w14:textId="77777777" w:rsidR="00AE17B4" w:rsidRPr="007567F9" w:rsidRDefault="00AE17B4" w:rsidP="003A57F9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before="120" w:after="0" w:line="240" w:lineRule="auto"/>
        <w:ind w:left="714" w:hanging="357"/>
        <w:rPr>
          <w:rFonts w:cs="Verdana"/>
          <w:b/>
          <w:lang w:eastAsia="cs-CZ"/>
        </w:rPr>
      </w:pPr>
      <w:r w:rsidRPr="007567F9">
        <w:rPr>
          <w:rFonts w:cs="Verdana"/>
          <w:b/>
          <w:lang w:eastAsia="cs-CZ"/>
        </w:rPr>
        <w:t>ověřená kopie maturitního vysvědčení</w:t>
      </w:r>
    </w:p>
    <w:p w14:paraId="354A1420" w14:textId="77777777" w:rsidR="00AE17B4" w:rsidRPr="007567F9" w:rsidRDefault="00AE17B4" w:rsidP="00AE17B4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</w:pPr>
      <w:r w:rsidRPr="007567F9">
        <w:rPr>
          <w:rFonts w:cs="Verdana"/>
          <w:b/>
          <w:lang w:eastAsia="cs-CZ"/>
        </w:rPr>
        <w:t>posouzení zdravotní způsobilosti ke vzdělávání</w:t>
      </w:r>
    </w:p>
    <w:p w14:paraId="56E3A43E" w14:textId="265C7366" w:rsidR="00AE17B4" w:rsidRPr="007567F9" w:rsidRDefault="00AE17B4" w:rsidP="00D7326E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="Verdana"/>
          <w:b/>
          <w:bCs/>
          <w:lang w:eastAsia="cs-CZ"/>
        </w:rPr>
      </w:pPr>
      <w:r w:rsidRPr="007567F9">
        <w:rPr>
          <w:b/>
          <w:bCs/>
        </w:rPr>
        <w:t>absolvent SŠ - platný učební plán ze studia na SZŠ potvrzený školou nebo všechna vysvědčení</w:t>
      </w:r>
    </w:p>
    <w:p w14:paraId="64022EC7" w14:textId="1FCA8271" w:rsidR="00AE17B4" w:rsidRPr="007567F9" w:rsidRDefault="00AE17B4" w:rsidP="00D7326E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="Verdana"/>
          <w:b/>
          <w:bCs/>
          <w:lang w:eastAsia="cs-CZ"/>
        </w:rPr>
      </w:pPr>
      <w:r w:rsidRPr="007567F9">
        <w:rPr>
          <w:b/>
          <w:bCs/>
        </w:rPr>
        <w:t xml:space="preserve">absolvent VOŠ/VŠ - </w:t>
      </w:r>
      <w:proofErr w:type="spellStart"/>
      <w:r w:rsidRPr="007567F9">
        <w:rPr>
          <w:b/>
          <w:bCs/>
        </w:rPr>
        <w:t>europass</w:t>
      </w:r>
      <w:proofErr w:type="spellEnd"/>
      <w:r w:rsidRPr="007567F9">
        <w:rPr>
          <w:b/>
          <w:bCs/>
        </w:rPr>
        <w:t xml:space="preserve"> z VOŠ/VŠ o doklad o ukončeném vzdělání na VOŠ/VŠ – ověřená kopie </w:t>
      </w:r>
    </w:p>
    <w:p w14:paraId="72B13EAC" w14:textId="0E54A940" w:rsidR="00D7326E" w:rsidRPr="007567F9" w:rsidRDefault="00AE17B4" w:rsidP="00D7326E">
      <w:pPr>
        <w:pStyle w:val="Odstavecseseznamem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cs="Verdana"/>
          <w:sz w:val="20"/>
          <w:szCs w:val="20"/>
          <w:lang w:eastAsia="cs-CZ"/>
        </w:rPr>
      </w:pPr>
      <w:r w:rsidRPr="007567F9">
        <w:rPr>
          <w:rFonts w:cs="Verdana"/>
          <w:b/>
          <w:lang w:eastAsia="cs-CZ"/>
        </w:rPr>
        <w:t xml:space="preserve">přehled počtu splněných hodin praktické výuky </w:t>
      </w:r>
      <w:r w:rsidR="00D7326E" w:rsidRPr="007567F9">
        <w:rPr>
          <w:rFonts w:cs="Verdana"/>
          <w:b/>
          <w:lang w:eastAsia="cs-CZ"/>
        </w:rPr>
        <w:t>z absolvovaného studia</w:t>
      </w:r>
      <w:r w:rsidR="007450AC" w:rsidRPr="007567F9">
        <w:rPr>
          <w:rFonts w:cs="Verdana"/>
          <w:b/>
          <w:lang w:eastAsia="cs-CZ"/>
        </w:rPr>
        <w:t xml:space="preserve"> </w:t>
      </w:r>
      <w:r w:rsidR="007450AC" w:rsidRPr="007567F9">
        <w:rPr>
          <w:rFonts w:cs="Verdana"/>
          <w:sz w:val="20"/>
          <w:szCs w:val="20"/>
          <w:lang w:eastAsia="cs-CZ"/>
        </w:rPr>
        <w:t>(viz</w:t>
      </w:r>
      <w:r w:rsidRPr="007567F9">
        <w:rPr>
          <w:rFonts w:cs="Verdana"/>
          <w:sz w:val="20"/>
          <w:szCs w:val="20"/>
          <w:lang w:eastAsia="cs-CZ"/>
        </w:rPr>
        <w:t xml:space="preserve"> formulář ke stažení </w:t>
      </w:r>
      <w:r w:rsidRPr="007567F9">
        <w:rPr>
          <w:rFonts w:cs="Verdana"/>
          <w:sz w:val="20"/>
          <w:szCs w:val="20"/>
          <w:lang w:eastAsia="cs-CZ"/>
        </w:rPr>
        <w:br/>
      </w:r>
      <w:r w:rsidR="007567F9" w:rsidRPr="007567F9">
        <w:rPr>
          <w:rFonts w:cs="Verdana"/>
          <w:sz w:val="20"/>
          <w:szCs w:val="20"/>
          <w:lang w:eastAsia="cs-CZ"/>
        </w:rPr>
        <w:t xml:space="preserve">na </w:t>
      </w:r>
      <w:r w:rsidRPr="007567F9">
        <w:rPr>
          <w:rFonts w:cs="Verdana"/>
          <w:sz w:val="20"/>
          <w:szCs w:val="20"/>
          <w:lang w:eastAsia="cs-CZ"/>
        </w:rPr>
        <w:t>webových stránkách školy)</w:t>
      </w:r>
      <w:bookmarkStart w:id="0" w:name="_GoBack"/>
      <w:bookmarkEnd w:id="0"/>
    </w:p>
    <w:sectPr w:rsidR="00D7326E" w:rsidRPr="007567F9" w:rsidSect="00AE17B4">
      <w:footerReference w:type="default" r:id="rId8"/>
      <w:headerReference w:type="first" r:id="rId9"/>
      <w:pgSz w:w="11906" w:h="16838" w:code="9"/>
      <w:pgMar w:top="1276" w:right="1133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75295" w14:textId="77777777" w:rsidR="003B578B" w:rsidRDefault="003B578B" w:rsidP="00F6401C">
      <w:r>
        <w:separator/>
      </w:r>
    </w:p>
  </w:endnote>
  <w:endnote w:type="continuationSeparator" w:id="0">
    <w:p w14:paraId="3B890582" w14:textId="77777777" w:rsidR="003B578B" w:rsidRDefault="003B578B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3E59B9-0364-4BEC-97EE-6178404B6DFD}"/>
    <w:embedBold r:id="rId2" w:fontKey="{BA7DBFD8-5670-49F1-BB56-654F46F18EC1}"/>
    <w:embedItalic r:id="rId3" w:fontKey="{AFE7EE44-B14D-4C68-A56F-D43E4F61E254}"/>
  </w:font>
  <w:font w:name="Helvetica">
    <w:panose1 w:val="020B0604020202020204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7495040"/>
      <w:docPartObj>
        <w:docPartGallery w:val="Page Numbers (Bottom of Page)"/>
        <w:docPartUnique/>
      </w:docPartObj>
    </w:sdtPr>
    <w:sdtEndPr/>
    <w:sdtContent>
      <w:p w14:paraId="2E948099" w14:textId="1E86BBE1" w:rsidR="00171118" w:rsidRDefault="00171118" w:rsidP="00ED7D3F">
        <w:pPr>
          <w:pStyle w:val="Zpat"/>
          <w:tabs>
            <w:tab w:val="clear" w:pos="9026"/>
            <w:tab w:val="right" w:pos="8789"/>
          </w:tabs>
          <w:ind w:right="-89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7F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83604" w14:textId="77777777" w:rsidR="003B578B" w:rsidRDefault="003B578B" w:rsidP="00F6401C">
      <w:r>
        <w:separator/>
      </w:r>
    </w:p>
  </w:footnote>
  <w:footnote w:type="continuationSeparator" w:id="0">
    <w:p w14:paraId="1B75F67D" w14:textId="77777777" w:rsidR="003B578B" w:rsidRDefault="003B578B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E0F36" w14:textId="77777777" w:rsidR="00C341D9" w:rsidRDefault="00C341D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0D3B6623" wp14:editId="3ACA0A89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2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70543"/>
    <w:multiLevelType w:val="hybridMultilevel"/>
    <w:tmpl w:val="5AC2354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E44A2F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16"/>
  </w:num>
  <w:num w:numId="3">
    <w:abstractNumId w:val="31"/>
  </w:num>
  <w:num w:numId="4">
    <w:abstractNumId w:val="17"/>
  </w:num>
  <w:num w:numId="5">
    <w:abstractNumId w:val="22"/>
  </w:num>
  <w:num w:numId="6">
    <w:abstractNumId w:val="32"/>
  </w:num>
  <w:num w:numId="7">
    <w:abstractNumId w:val="30"/>
  </w:num>
  <w:num w:numId="8">
    <w:abstractNumId w:val="14"/>
  </w:num>
  <w:num w:numId="9">
    <w:abstractNumId w:val="27"/>
  </w:num>
  <w:num w:numId="10">
    <w:abstractNumId w:val="18"/>
  </w:num>
  <w:num w:numId="11">
    <w:abstractNumId w:val="11"/>
  </w:num>
  <w:num w:numId="12">
    <w:abstractNumId w:val="25"/>
  </w:num>
  <w:num w:numId="13">
    <w:abstractNumId w:val="19"/>
  </w:num>
  <w:num w:numId="14">
    <w:abstractNumId w:val="26"/>
  </w:num>
  <w:num w:numId="15">
    <w:abstractNumId w:val="15"/>
  </w:num>
  <w:num w:numId="16">
    <w:abstractNumId w:val="36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9"/>
  </w:num>
  <w:num w:numId="27">
    <w:abstractNumId w:val="29"/>
  </w:num>
  <w:num w:numId="28">
    <w:abstractNumId w:val="12"/>
  </w:num>
  <w:num w:numId="29">
    <w:abstractNumId w:val="24"/>
  </w:num>
  <w:num w:numId="30">
    <w:abstractNumId w:val="35"/>
  </w:num>
  <w:num w:numId="31">
    <w:abstractNumId w:val="37"/>
  </w:num>
  <w:num w:numId="32">
    <w:abstractNumId w:val="21"/>
  </w:num>
  <w:num w:numId="33">
    <w:abstractNumId w:val="10"/>
  </w:num>
  <w:num w:numId="34">
    <w:abstractNumId w:val="23"/>
  </w:num>
  <w:num w:numId="35">
    <w:abstractNumId w:val="28"/>
  </w:num>
  <w:num w:numId="36">
    <w:abstractNumId w:val="33"/>
  </w:num>
  <w:num w:numId="37">
    <w:abstractNumId w:val="13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26E"/>
    <w:rsid w:val="00024606"/>
    <w:rsid w:val="00033594"/>
    <w:rsid w:val="00060145"/>
    <w:rsid w:val="00066742"/>
    <w:rsid w:val="000749E6"/>
    <w:rsid w:val="00094179"/>
    <w:rsid w:val="000B0CAB"/>
    <w:rsid w:val="00126E73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35FC4"/>
    <w:rsid w:val="0026743C"/>
    <w:rsid w:val="002A583C"/>
    <w:rsid w:val="002C6C61"/>
    <w:rsid w:val="002E773F"/>
    <w:rsid w:val="00374890"/>
    <w:rsid w:val="0039274B"/>
    <w:rsid w:val="0039614F"/>
    <w:rsid w:val="003A57F9"/>
    <w:rsid w:val="003B578B"/>
    <w:rsid w:val="003E42EB"/>
    <w:rsid w:val="00461792"/>
    <w:rsid w:val="004A72C9"/>
    <w:rsid w:val="00507880"/>
    <w:rsid w:val="00523CA8"/>
    <w:rsid w:val="0055163B"/>
    <w:rsid w:val="00562759"/>
    <w:rsid w:val="00573766"/>
    <w:rsid w:val="0059723B"/>
    <w:rsid w:val="005A796C"/>
    <w:rsid w:val="005F28E7"/>
    <w:rsid w:val="005F73F7"/>
    <w:rsid w:val="00653B26"/>
    <w:rsid w:val="006655E8"/>
    <w:rsid w:val="006D2B8D"/>
    <w:rsid w:val="0070422C"/>
    <w:rsid w:val="00727D3D"/>
    <w:rsid w:val="00736A86"/>
    <w:rsid w:val="007450AC"/>
    <w:rsid w:val="007567F9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16452"/>
    <w:rsid w:val="00825933"/>
    <w:rsid w:val="00860619"/>
    <w:rsid w:val="008A4C97"/>
    <w:rsid w:val="008C3F23"/>
    <w:rsid w:val="008F6352"/>
    <w:rsid w:val="00903341"/>
    <w:rsid w:val="00954781"/>
    <w:rsid w:val="00976526"/>
    <w:rsid w:val="0099237E"/>
    <w:rsid w:val="009A14E9"/>
    <w:rsid w:val="009D1A43"/>
    <w:rsid w:val="009F33B5"/>
    <w:rsid w:val="00A478B2"/>
    <w:rsid w:val="00A47DD1"/>
    <w:rsid w:val="00A60EC7"/>
    <w:rsid w:val="00A653A6"/>
    <w:rsid w:val="00A714CF"/>
    <w:rsid w:val="00A915FB"/>
    <w:rsid w:val="00A94E50"/>
    <w:rsid w:val="00AA6B4C"/>
    <w:rsid w:val="00AC0143"/>
    <w:rsid w:val="00AE17B4"/>
    <w:rsid w:val="00AE6AE5"/>
    <w:rsid w:val="00AF1B2C"/>
    <w:rsid w:val="00AF471D"/>
    <w:rsid w:val="00B20DEA"/>
    <w:rsid w:val="00B25DA3"/>
    <w:rsid w:val="00B515DA"/>
    <w:rsid w:val="00B56727"/>
    <w:rsid w:val="00B761C1"/>
    <w:rsid w:val="00BA1A48"/>
    <w:rsid w:val="00BA7A79"/>
    <w:rsid w:val="00BB39EE"/>
    <w:rsid w:val="00BB7B58"/>
    <w:rsid w:val="00C341D9"/>
    <w:rsid w:val="00C85077"/>
    <w:rsid w:val="00C90EFD"/>
    <w:rsid w:val="00CB2EC9"/>
    <w:rsid w:val="00CD4E28"/>
    <w:rsid w:val="00D262FD"/>
    <w:rsid w:val="00D71D2A"/>
    <w:rsid w:val="00D7326E"/>
    <w:rsid w:val="00D8647C"/>
    <w:rsid w:val="00DA63BD"/>
    <w:rsid w:val="00DD0E1A"/>
    <w:rsid w:val="00E17A9E"/>
    <w:rsid w:val="00E34FFC"/>
    <w:rsid w:val="00E45CCE"/>
    <w:rsid w:val="00E60481"/>
    <w:rsid w:val="00E674BC"/>
    <w:rsid w:val="00E7464E"/>
    <w:rsid w:val="00EB0D70"/>
    <w:rsid w:val="00EB69FC"/>
    <w:rsid w:val="00ED7D3F"/>
    <w:rsid w:val="00F57155"/>
    <w:rsid w:val="00F6401C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89118B"/>
  <w15:chartTrackingRefBased/>
  <w15:docId w15:val="{A07B601C-4317-451C-B080-1AF57A75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326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outlineLvl w:val="0"/>
    </w:pPr>
    <w:rPr>
      <w:rFonts w:eastAsiaTheme="minorHAnsi" w:cs="Helvetica"/>
      <w:b/>
      <w:bCs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outlineLvl w:val="1"/>
    </w:pPr>
    <w:rPr>
      <w:rFonts w:eastAsiaTheme="minorHAnsi" w:cs="Helvetica"/>
      <w:b/>
      <w:bCs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basedOn w:val="Standardnpsmoodstavce"/>
    <w:uiPriority w:val="22"/>
    <w:qFormat/>
    <w:rsid w:val="005F73F7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basedOn w:val="Standardnpsmoodstavce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F73F7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</w:pPr>
    <w:rPr>
      <w:rFonts w:eastAsiaTheme="minorHAnsi" w:cs="Helvetica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</w:pPr>
    <w:rPr>
      <w:rFonts w:eastAsiaTheme="minorHAnsi" w:cs="Helvetica"/>
      <w:i/>
      <w:iCs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spacing w:after="120"/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spacing w:after="120"/>
      <w:ind w:left="357" w:hanging="357"/>
    </w:pPr>
  </w:style>
  <w:style w:type="paragraph" w:customStyle="1" w:styleId="Popisekobrazek">
    <w:name w:val="Popisek obrazek"/>
    <w:basedOn w:val="Normln"/>
    <w:qFormat/>
    <w:rsid w:val="00825933"/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593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rPr>
      <w:b/>
      <w:bCs/>
      <w:sz w:val="24"/>
      <w:szCs w:val="24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CittChar">
    <w:name w:val="Citát Char"/>
    <w:aliases w:val="Citace Char"/>
    <w:basedOn w:val="Standardnpsmoodstavce"/>
    <w:link w:val="Citt"/>
    <w:uiPriority w:val="29"/>
    <w:rsid w:val="0076779D"/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rPr>
      <w:b/>
      <w:bCs/>
      <w:color w:val="233375"/>
    </w:rPr>
  </w:style>
  <w:style w:type="paragraph" w:styleId="Odstavecseseznamem">
    <w:name w:val="List Paragraph"/>
    <w:basedOn w:val="Normln"/>
    <w:uiPriority w:val="34"/>
    <w:qFormat/>
    <w:rsid w:val="00066742"/>
    <w:pPr>
      <w:ind w:left="720"/>
      <w:contextualSpacing/>
    </w:pPr>
  </w:style>
  <w:style w:type="paragraph" w:customStyle="1" w:styleId="Textvbarveszs">
    <w:name w:val="Text v barve szs"/>
    <w:basedOn w:val="Normln"/>
    <w:next w:val="Normln"/>
    <w:qFormat/>
    <w:rsid w:val="0076779D"/>
    <w:rPr>
      <w:b/>
      <w:bCs/>
      <w:color w:val="A3332D"/>
    </w:rPr>
  </w:style>
  <w:style w:type="paragraph" w:customStyle="1" w:styleId="Default">
    <w:name w:val="Default"/>
    <w:rsid w:val="00D7326E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.novosadova\Desktop\2021%20-%20Sablona_MGV_SZ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201A94-68DB-4798-974C-56A9CD2CA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2021 - Sablona_MGV_SZS</Template>
  <TotalTime>18</TotalTime>
  <Pages>1</Pages>
  <Words>178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1231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Novosadová</dc:creator>
  <cp:keywords/>
  <dc:description/>
  <cp:lastModifiedBy>Anna Zgarbová</cp:lastModifiedBy>
  <cp:revision>3</cp:revision>
  <cp:lastPrinted>2021-03-26T12:58:00Z</cp:lastPrinted>
  <dcterms:created xsi:type="dcterms:W3CDTF">2021-03-30T13:54:00Z</dcterms:created>
  <dcterms:modified xsi:type="dcterms:W3CDTF">2021-03-30T14:20:00Z</dcterms:modified>
  <cp:category/>
</cp:coreProperties>
</file>